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E71A7" w14:textId="77777777" w:rsidR="009D66D2" w:rsidRDefault="009D66D2" w:rsidP="00E7134B">
      <w:pPr>
        <w:pStyle w:val="Titre"/>
        <w:jc w:val="center"/>
        <w:rPr>
          <w:rFonts w:ascii="Dreaming Outloud Script Pro" w:hAnsi="Dreaming Outloud Script Pro" w:cs="Dreaming Outloud Script Pro"/>
        </w:rPr>
      </w:pPr>
    </w:p>
    <w:p w14:paraId="1A4FE977" w14:textId="3505C215" w:rsidR="009D66D2" w:rsidRPr="008029A3" w:rsidRDefault="008029A3">
      <w:pPr>
        <w:rPr>
          <w:rFonts w:ascii="Dreaming Outloud Script Pro" w:eastAsiaTheme="majorEastAsia" w:hAnsi="Dreaming Outloud Script Pro" w:cs="Dreaming Outloud Script Pro"/>
          <w:spacing w:val="-10"/>
          <w:kern w:val="28"/>
          <w:sz w:val="56"/>
          <w:szCs w:val="56"/>
          <w14:shadow w14:blurRad="50800" w14:dist="38100" w14:dir="2700000" w14:sx="34000" w14:sy="34000" w14:kx="0" w14:ky="0" w14:algn="tl">
            <w14:srgbClr w14:val="000000"/>
          </w14:shadow>
        </w:rPr>
      </w:pPr>
      <w:r>
        <w:rPr>
          <w:rFonts w:ascii="Dreaming Outloud Script Pro" w:eastAsiaTheme="majorEastAsia" w:hAnsi="Dreaming Outloud Script Pro" w:cs="Dreaming Outloud Script Pro"/>
          <w:noProof/>
          <w:spacing w:val="-10"/>
          <w:kern w:val="28"/>
          <w:sz w:val="56"/>
          <w:szCs w:val="56"/>
        </w:rPr>
        <w:drawing>
          <wp:anchor distT="0" distB="0" distL="114300" distR="114300" simplePos="0" relativeHeight="252011520" behindDoc="1" locked="0" layoutInCell="1" allowOverlap="1" wp14:anchorId="1CE6F8D7" wp14:editId="10C1EFAB">
            <wp:simplePos x="0" y="0"/>
            <wp:positionH relativeFrom="column">
              <wp:posOffset>1688217</wp:posOffset>
            </wp:positionH>
            <wp:positionV relativeFrom="paragraph">
              <wp:posOffset>7038928</wp:posOffset>
            </wp:positionV>
            <wp:extent cx="4833388" cy="2405322"/>
            <wp:effectExtent l="0" t="38100" r="69215" b="22415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device-2x.png"/>
                    <pic:cNvPicPr/>
                  </pic:nvPicPr>
                  <pic:blipFill>
                    <a:blip r:embed="rId8"/>
                    <a:stretch>
                      <a:fillRect/>
                    </a:stretch>
                  </pic:blipFill>
                  <pic:spPr>
                    <a:xfrm>
                      <a:off x="0" y="0"/>
                      <a:ext cx="4833388" cy="2405322"/>
                    </a:xfrm>
                    <a:prstGeom prst="rect">
                      <a:avLst/>
                    </a:prstGeom>
                    <a:effectLst>
                      <a:outerShdw blurRad="279400" dist="63500" dir="5400000" sx="96000" sy="96000" rotWithShape="0">
                        <a:prstClr val="black">
                          <a:alpha val="38000"/>
                        </a:prstClr>
                      </a:outerShdw>
                    </a:effectLst>
                  </pic:spPr>
                </pic:pic>
              </a:graphicData>
            </a:graphic>
            <wp14:sizeRelH relativeFrom="margin">
              <wp14:pctWidth>0</wp14:pctWidth>
            </wp14:sizeRelH>
            <wp14:sizeRelV relativeFrom="margin">
              <wp14:pctHeight>0</wp14:pctHeight>
            </wp14:sizeRelV>
          </wp:anchor>
        </w:drawing>
      </w:r>
      <w:r w:rsidR="009D66D2">
        <w:rPr>
          <w:rFonts w:ascii="Dreaming Outloud Script Pro" w:eastAsiaTheme="majorEastAsia" w:hAnsi="Dreaming Outloud Script Pro" w:cs="Dreaming Outloud Script Pro"/>
          <w:noProof/>
          <w:spacing w:val="-10"/>
          <w:kern w:val="28"/>
          <w:sz w:val="56"/>
          <w:szCs w:val="56"/>
        </w:rPr>
        <w:drawing>
          <wp:anchor distT="0" distB="0" distL="114300" distR="114300" simplePos="0" relativeHeight="252010496" behindDoc="1" locked="0" layoutInCell="1" allowOverlap="1" wp14:anchorId="702B8DBA" wp14:editId="065052BE">
            <wp:simplePos x="0" y="0"/>
            <wp:positionH relativeFrom="column">
              <wp:posOffset>-125172</wp:posOffset>
            </wp:positionH>
            <wp:positionV relativeFrom="paragraph">
              <wp:posOffset>2050059</wp:posOffset>
            </wp:positionV>
            <wp:extent cx="2111298" cy="1407532"/>
            <wp:effectExtent l="0" t="0" r="0"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f-expert-7-ios-app-icon-100810902-orig.jpg.webp"/>
                    <pic:cNvPicPr/>
                  </pic:nvPicPr>
                  <pic:blipFill>
                    <a:blip r:embed="rId9"/>
                    <a:stretch>
                      <a:fillRect/>
                    </a:stretch>
                  </pic:blipFill>
                  <pic:spPr>
                    <a:xfrm>
                      <a:off x="0" y="0"/>
                      <a:ext cx="2111298" cy="1407532"/>
                    </a:xfrm>
                    <a:prstGeom prst="rect">
                      <a:avLst/>
                    </a:prstGeom>
                  </pic:spPr>
                </pic:pic>
              </a:graphicData>
            </a:graphic>
            <wp14:sizeRelH relativeFrom="margin">
              <wp14:pctWidth>0</wp14:pctWidth>
            </wp14:sizeRelH>
            <wp14:sizeRelV relativeFrom="margin">
              <wp14:pctHeight>0</wp14:pctHeight>
            </wp14:sizeRelV>
          </wp:anchor>
        </w:drawing>
      </w:r>
      <w:r w:rsidR="009D66D2">
        <w:rPr>
          <w:rFonts w:ascii="Dreaming Outloud Script Pro" w:eastAsiaTheme="majorEastAsia" w:hAnsi="Dreaming Outloud Script Pro" w:cs="Dreaming Outloud Script Pro"/>
          <w:noProof/>
          <w:spacing w:val="-10"/>
          <w:kern w:val="28"/>
          <w:sz w:val="56"/>
          <w:szCs w:val="56"/>
        </w:rPr>
        <mc:AlternateContent>
          <mc:Choice Requires="wps">
            <w:drawing>
              <wp:anchor distT="0" distB="0" distL="114300" distR="114300" simplePos="0" relativeHeight="252012544" behindDoc="0" locked="0" layoutInCell="1" allowOverlap="1" wp14:anchorId="30F1C87E" wp14:editId="6D49319D">
                <wp:simplePos x="0" y="0"/>
                <wp:positionH relativeFrom="column">
                  <wp:posOffset>216612</wp:posOffset>
                </wp:positionH>
                <wp:positionV relativeFrom="paragraph">
                  <wp:posOffset>102777</wp:posOffset>
                </wp:positionV>
                <wp:extent cx="5679409" cy="1910576"/>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5679409" cy="1910576"/>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3185981" w14:textId="5D233806" w:rsidR="009D66D2" w:rsidRPr="009D66D2" w:rsidRDefault="009D66D2" w:rsidP="009D66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Black" w:hAnsi="Avenir Black" w:cs="Arial"/>
                                <w:b/>
                                <w:sz w:val="96"/>
                                <w:szCs w:val="96"/>
                                <w:lang w:val="fr-FR"/>
                              </w:rPr>
                            </w:pPr>
                            <w:r w:rsidRPr="009D66D2">
                              <w:rPr>
                                <w:rFonts w:ascii="Avenir Black" w:hAnsi="Avenir Black" w:cs="Arial"/>
                                <w:b/>
                                <w:sz w:val="96"/>
                                <w:szCs w:val="96"/>
                                <w:lang w:val="fr-FR"/>
                              </w:rPr>
                              <w:t>MODE D'EMPLOI</w:t>
                            </w:r>
                          </w:p>
                          <w:p w14:paraId="1B898491" w14:textId="1C21E088" w:rsidR="009D66D2" w:rsidRPr="009D66D2" w:rsidRDefault="009D66D2" w:rsidP="009D66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Light" w:hAnsi="Avenir Light" w:cs="Arial"/>
                                <w:sz w:val="96"/>
                                <w:szCs w:val="96"/>
                                <w:lang w:val="fr-FR"/>
                              </w:rPr>
                            </w:pPr>
                            <w:r w:rsidRPr="009D66D2">
                              <w:rPr>
                                <w:rFonts w:ascii="Avenir Light" w:hAnsi="Avenir Light" w:cs="Arial"/>
                                <w:sz w:val="96"/>
                                <w:szCs w:val="96"/>
                                <w:lang w:val="fr-FR"/>
                              </w:rPr>
                              <w:t>PDF EXPERT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0F1C87E" id="_x0000_t202" coordsize="21600,21600" o:spt="202" path="m,l,21600r21600,l21600,xe">
                <v:stroke joinstyle="miter"/>
                <v:path gradientshapeok="t" o:connecttype="rect"/>
              </v:shapetype>
              <v:shape id="Zone de texte 26" o:spid="_x0000_s1026" type="#_x0000_t202" style="position:absolute;margin-left:17.05pt;margin-top:8.1pt;width:447.2pt;height:150.45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" filled="f" stroked="f" strokeweight=".5pt">
                <v:textbox style="mso-fit-shape-to-text:t" inset="4pt,4pt,4pt,4pt">
                  <w:txbxContent>
                    <w:p w14:paraId="53185981" w14:textId="5D233806" w:rsidR="009D66D2" w:rsidRPr="009D66D2" w:rsidRDefault="009D66D2" w:rsidP="009D66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Black" w:hAnsi="Avenir Black" w:cs="Arial"/>
                          <w:b/>
                          <w:sz w:val="96"/>
                          <w:szCs w:val="96"/>
                          <w:lang w:val="fr-FR"/>
                        </w:rPr>
                      </w:pPr>
                      <w:r w:rsidRPr="009D66D2">
                        <w:rPr>
                          <w:rFonts w:ascii="Avenir Black" w:hAnsi="Avenir Black" w:cs="Arial"/>
                          <w:b/>
                          <w:sz w:val="96"/>
                          <w:szCs w:val="96"/>
                          <w:lang w:val="fr-FR"/>
                        </w:rPr>
                        <w:t>MODE D'EMPLOI</w:t>
                      </w:r>
                    </w:p>
                    <w:p w14:paraId="1B898491" w14:textId="1C21E088" w:rsidR="009D66D2" w:rsidRPr="009D66D2" w:rsidRDefault="009D66D2" w:rsidP="009D66D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venir Light" w:hAnsi="Avenir Light" w:cs="Arial"/>
                          <w:sz w:val="96"/>
                          <w:szCs w:val="96"/>
                          <w:lang w:val="fr-FR"/>
                        </w:rPr>
                      </w:pPr>
                      <w:r w:rsidRPr="009D66D2">
                        <w:rPr>
                          <w:rFonts w:ascii="Avenir Light" w:hAnsi="Avenir Light" w:cs="Arial"/>
                          <w:sz w:val="96"/>
                          <w:szCs w:val="96"/>
                          <w:lang w:val="fr-FR"/>
                        </w:rPr>
                        <w:t>PDF EXPERT</w:t>
                      </w:r>
                    </w:p>
                  </w:txbxContent>
                </v:textbox>
              </v:shape>
            </w:pict>
          </mc:Fallback>
        </mc:AlternateContent>
      </w:r>
      <w:r w:rsidR="009D66D2">
        <w:rPr>
          <w:rFonts w:ascii="Dreaming Outloud Script Pro" w:hAnsi="Dreaming Outloud Script Pro" w:cs="Dreaming Outloud Script Pro"/>
        </w:rPr>
        <w:br w:type="page"/>
      </w:r>
    </w:p>
    <w:p w14:paraId="44F0E00D" w14:textId="29AAD8E7" w:rsidR="005F1B1C" w:rsidRDefault="009E626A" w:rsidP="00E7134B">
      <w:pPr>
        <w:pStyle w:val="Titre"/>
        <w:jc w:val="center"/>
        <w:rPr>
          <w:rFonts w:ascii="Dreaming Outloud Script Pro" w:hAnsi="Dreaming Outloud Script Pro" w:cs="Dreaming Outloud Script Pro"/>
        </w:rPr>
      </w:pPr>
      <w:r>
        <w:rPr>
          <w:rFonts w:ascii="Dreaming Outloud Script Pro" w:hAnsi="Dreaming Outloud Script Pro" w:cs="Dreaming Outloud Script Pro"/>
          <w:noProof/>
        </w:rPr>
        <w:lastRenderedPageBreak/>
        <mc:AlternateContent>
          <mc:Choice Requires="wps">
            <w:drawing>
              <wp:anchor distT="0" distB="0" distL="114300" distR="114300" simplePos="0" relativeHeight="251663360" behindDoc="0" locked="0" layoutInCell="1" allowOverlap="1" wp14:anchorId="6E0424C3" wp14:editId="63E6CE31">
                <wp:simplePos x="0" y="0"/>
                <wp:positionH relativeFrom="column">
                  <wp:posOffset>702310</wp:posOffset>
                </wp:positionH>
                <wp:positionV relativeFrom="paragraph">
                  <wp:posOffset>-52532</wp:posOffset>
                </wp:positionV>
                <wp:extent cx="4724400" cy="563418"/>
                <wp:effectExtent l="0" t="0" r="19050" b="27305"/>
                <wp:wrapNone/>
                <wp:docPr id="12" name="Rectangle : coins arrondis 12"/>
                <wp:cNvGraphicFramePr/>
                <a:graphic xmlns:a="http://schemas.openxmlformats.org/drawingml/2006/main">
                  <a:graphicData uri="http://schemas.microsoft.com/office/word/2010/wordprocessingShape">
                    <wps:wsp>
                      <wps:cNvSpPr/>
                      <wps:spPr>
                        <a:xfrm>
                          <a:off x="0" y="0"/>
                          <a:ext cx="4724400" cy="563418"/>
                        </a:xfrm>
                        <a:prstGeom prst="roundRect">
                          <a:avLst/>
                        </a:prstGeom>
                        <a:noFill/>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54B43263" id="Rectangle : coins arrondis 12" o:spid="_x0000_s1026" style="position:absolute;margin-left:55.3pt;margin-top:-4.15pt;width:372pt;height:44.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" filled="f" strokecolor="#499bc9 [3204]" strokeweight="2pt">
                <v:textbox inset="4pt,4pt,4pt,4pt"/>
              </v:roundrect>
            </w:pict>
          </mc:Fallback>
        </mc:AlternateContent>
      </w:r>
      <w:r w:rsidR="0094445F" w:rsidRPr="0094445F">
        <w:rPr>
          <w:rFonts w:ascii="Dreaming Outloud Script Pro" w:hAnsi="Dreaming Outloud Script Pro" w:cs="Dreaming Outloud Script Pro"/>
        </w:rPr>
        <w:t>Utiliser</w:t>
      </w:r>
      <w:r w:rsidR="005F1B1C" w:rsidRPr="0094445F">
        <w:rPr>
          <w:rFonts w:ascii="Dreaming Outloud Script Pro" w:hAnsi="Dreaming Outloud Script Pro" w:cs="Dreaming Outloud Script Pro"/>
        </w:rPr>
        <w:t xml:space="preserve"> PDF Expert</w:t>
      </w:r>
      <w:r w:rsidR="0094445F" w:rsidRPr="0094445F">
        <w:rPr>
          <w:rFonts w:ascii="Dreaming Outloud Script Pro" w:hAnsi="Dreaming Outloud Script Pro" w:cs="Dreaming Outloud Script Pro"/>
        </w:rPr>
        <w:t xml:space="preserve"> sur iPad</w:t>
      </w:r>
    </w:p>
    <w:p w14:paraId="448E0769" w14:textId="77777777" w:rsidR="0094445F" w:rsidRDefault="0094445F" w:rsidP="0094445F"/>
    <w:p w14:paraId="0EB11B75" w14:textId="77777777" w:rsidR="00635DC6" w:rsidRDefault="00635DC6" w:rsidP="00635DC6"/>
    <w:p w14:paraId="6411ECA4" w14:textId="77777777" w:rsidR="00635DC6" w:rsidRDefault="00635DC6" w:rsidP="00635DC6"/>
    <w:p w14:paraId="657411DF" w14:textId="6F1ABD16" w:rsidR="00FD550F" w:rsidRPr="00442AFD" w:rsidRDefault="00635DC6" w:rsidP="00442AFD">
      <w:pPr>
        <w:pStyle w:val="TM1"/>
        <w:rPr>
          <w:rFonts w:eastAsiaTheme="minorEastAsia"/>
          <w:kern w:val="2"/>
          <w:sz w:val="22"/>
          <w:szCs w:val="22"/>
          <w:bdr w:val="none" w:sz="0" w:space="0" w:color="auto"/>
          <w:lang w:eastAsia="fr-BE"/>
          <w14:ligatures w14:val="standardContextual"/>
        </w:rPr>
      </w:pPr>
      <w:r w:rsidRPr="00442AFD">
        <w:fldChar w:fldCharType="begin"/>
      </w:r>
      <w:r w:rsidRPr="00442AFD">
        <w:instrText xml:space="preserve"> TOC \o "1-3" \h \z \u </w:instrText>
      </w:r>
      <w:r w:rsidRPr="00442AFD">
        <w:fldChar w:fldCharType="separate"/>
      </w:r>
      <w:hyperlink w:anchor="_Toc138080715" w:history="1">
        <w:r w:rsidR="00FD550F" w:rsidRPr="00442AFD">
          <w:rPr>
            <w:rStyle w:val="Lienhypertexte"/>
            <w:b/>
            <w:bCs/>
          </w:rPr>
          <w:t>Création</w:t>
        </w:r>
        <w:r w:rsidR="00FD550F" w:rsidRPr="00442AFD">
          <w:rPr>
            <w:webHidden/>
          </w:rPr>
          <w:tab/>
        </w:r>
        <w:r w:rsidR="00FD550F" w:rsidRPr="00442AFD">
          <w:rPr>
            <w:webHidden/>
          </w:rPr>
          <w:fldChar w:fldCharType="begin"/>
        </w:r>
        <w:r w:rsidR="00FD550F" w:rsidRPr="00442AFD">
          <w:rPr>
            <w:webHidden/>
          </w:rPr>
          <w:instrText xml:space="preserve"> PAGEREF _Toc138080715 \h </w:instrText>
        </w:r>
        <w:r w:rsidR="00FD550F" w:rsidRPr="00442AFD">
          <w:rPr>
            <w:webHidden/>
          </w:rPr>
        </w:r>
        <w:r w:rsidR="00FD550F" w:rsidRPr="00442AFD">
          <w:rPr>
            <w:webHidden/>
          </w:rPr>
          <w:fldChar w:fldCharType="separate"/>
        </w:r>
        <w:r w:rsidR="008C6089">
          <w:rPr>
            <w:webHidden/>
          </w:rPr>
          <w:t>3</w:t>
        </w:r>
        <w:r w:rsidR="00FD550F" w:rsidRPr="00442AFD">
          <w:rPr>
            <w:webHidden/>
          </w:rPr>
          <w:fldChar w:fldCharType="end"/>
        </w:r>
      </w:hyperlink>
    </w:p>
    <w:p w14:paraId="30DE9717" w14:textId="25ABF9A6"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16" w:history="1">
        <w:r w:rsidR="00FD550F" w:rsidRPr="00442AFD">
          <w:rPr>
            <w:rStyle w:val="Lienhypertexte"/>
            <w:rFonts w:ascii="Dreaming Outloud Script Pro" w:hAnsi="Dreaming Outloud Script Pro" w:cs="Dreaming Outloud Script Pro"/>
            <w:noProof/>
          </w:rPr>
          <w:t>Créer un nouveau document PDF</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_Toc138080716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3</w:t>
        </w:r>
        <w:r w:rsidR="00FD550F" w:rsidRPr="00442AFD">
          <w:rPr>
            <w:rFonts w:ascii="Dreaming Outloud Script Pro" w:hAnsi="Dreaming Outloud Script Pro" w:cs="Dreaming Outloud Script Pro"/>
            <w:noProof/>
            <w:webHidden/>
          </w:rPr>
          <w:fldChar w:fldCharType="end"/>
        </w:r>
      </w:hyperlink>
    </w:p>
    <w:p w14:paraId="66572997" w14:textId="6310722E"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17" w:history="1">
        <w:r w:rsidR="00FD550F" w:rsidRPr="00442AFD">
          <w:rPr>
            <w:rStyle w:val="Lienhypertexte"/>
            <w:rFonts w:ascii="Dreaming Outloud Script Pro" w:hAnsi="Dreaming Outloud Script Pro" w:cs="Dreaming Outloud Script Pro"/>
            <w:noProof/>
          </w:rPr>
          <w:t>Créer un nouveau dossier</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_Toc138080717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4</w:t>
        </w:r>
        <w:r w:rsidR="00FD550F" w:rsidRPr="00442AFD">
          <w:rPr>
            <w:rFonts w:ascii="Dreaming Outloud Script Pro" w:hAnsi="Dreaming Outloud Script Pro" w:cs="Dreaming Outloud Script Pro"/>
            <w:noProof/>
            <w:webHidden/>
          </w:rPr>
          <w:fldChar w:fldCharType="end"/>
        </w:r>
      </w:hyperlink>
    </w:p>
    <w:p w14:paraId="38E376B3" w14:textId="5DA60C14"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18" w:history="1">
        <w:r w:rsidR="00FD550F" w:rsidRPr="00442AFD">
          <w:rPr>
            <w:rStyle w:val="Lienhypertexte"/>
            <w:rFonts w:ascii="Dreaming Outloud Script Pro" w:hAnsi="Dreaming Outloud Script Pro" w:cs="Dreaming Outloud Script Pro"/>
            <w:noProof/>
          </w:rPr>
          <w:t>Scanner un document</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_Toc138080718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5</w:t>
        </w:r>
        <w:r w:rsidR="00FD550F" w:rsidRPr="00442AFD">
          <w:rPr>
            <w:rFonts w:ascii="Dreaming Outloud Script Pro" w:hAnsi="Dreaming Outloud Script Pro" w:cs="Dreaming Outloud Script Pro"/>
            <w:noProof/>
            <w:webHidden/>
          </w:rPr>
          <w:fldChar w:fldCharType="end"/>
        </w:r>
      </w:hyperlink>
    </w:p>
    <w:p w14:paraId="094D79A3" w14:textId="5CD997C1"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19" w:history="1">
        <w:r w:rsidR="00FD550F" w:rsidRPr="00C375A4">
          <w:rPr>
            <w:rStyle w:val="Lienhypertexte"/>
            <w:rFonts w:ascii="Dreaming Outloud Script Pro" w:hAnsi="Dreaming Outloud Script Pro" w:cs="Dreaming Outloud Script Pro"/>
            <w:noProof/>
            <w:shd w:val="clear" w:color="auto" w:fill="FCF5D5" w:themeFill="accent3" w:themeFillTint="33"/>
          </w:rPr>
          <w:t>Importer un document</w:t>
        </w:r>
        <w:r w:rsidR="00FD550F" w:rsidRPr="00C375A4">
          <w:rPr>
            <w:rFonts w:ascii="Dreaming Outloud Script Pro" w:hAnsi="Dreaming Outloud Script Pro" w:cs="Dreaming Outloud Script Pro"/>
            <w:noProof/>
            <w:webHidden/>
          </w:rPr>
          <w:tab/>
        </w:r>
        <w:r w:rsidR="00FD550F" w:rsidRPr="00C375A4">
          <w:rPr>
            <w:rFonts w:ascii="Dreaming Outloud Script Pro" w:hAnsi="Dreaming Outloud Script Pro" w:cs="Dreaming Outloud Script Pro"/>
            <w:noProof/>
            <w:webHidden/>
          </w:rPr>
          <w:fldChar w:fldCharType="begin"/>
        </w:r>
        <w:r w:rsidR="00FD550F" w:rsidRPr="00C375A4">
          <w:rPr>
            <w:rFonts w:ascii="Dreaming Outloud Script Pro" w:hAnsi="Dreaming Outloud Script Pro" w:cs="Dreaming Outloud Script Pro"/>
            <w:noProof/>
            <w:webHidden/>
          </w:rPr>
          <w:instrText xml:space="preserve"> PAGEREF _Toc138080719 \h </w:instrText>
        </w:r>
        <w:r w:rsidR="00FD550F" w:rsidRPr="00C375A4">
          <w:rPr>
            <w:rFonts w:ascii="Dreaming Outloud Script Pro" w:hAnsi="Dreaming Outloud Script Pro" w:cs="Dreaming Outloud Script Pro"/>
            <w:noProof/>
            <w:webHidden/>
          </w:rPr>
        </w:r>
        <w:r w:rsidR="00FD550F" w:rsidRPr="00C375A4">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6</w:t>
        </w:r>
        <w:r w:rsidR="00FD550F" w:rsidRPr="00C375A4">
          <w:rPr>
            <w:rFonts w:ascii="Dreaming Outloud Script Pro" w:hAnsi="Dreaming Outloud Script Pro" w:cs="Dreaming Outloud Script Pro"/>
            <w:noProof/>
            <w:webHidden/>
          </w:rPr>
          <w:fldChar w:fldCharType="end"/>
        </w:r>
      </w:hyperlink>
    </w:p>
    <w:p w14:paraId="7C401610" w14:textId="633EA7AB" w:rsidR="00FD550F" w:rsidRPr="00442AFD" w:rsidRDefault="00E74994" w:rsidP="00442AFD">
      <w:pPr>
        <w:pStyle w:val="TM1"/>
        <w:rPr>
          <w:rFonts w:eastAsiaTheme="minorEastAsia"/>
          <w:kern w:val="2"/>
          <w:sz w:val="22"/>
          <w:szCs w:val="22"/>
          <w:bdr w:val="none" w:sz="0" w:space="0" w:color="auto"/>
          <w:lang w:eastAsia="fr-BE"/>
          <w14:ligatures w14:val="standardContextual"/>
        </w:rPr>
      </w:pPr>
      <w:hyperlink w:anchor="_Toc138080720" w:history="1">
        <w:r w:rsidR="00FD550F" w:rsidRPr="00442AFD">
          <w:rPr>
            <w:rStyle w:val="Lienhypertexte"/>
            <w:b/>
            <w:bCs/>
          </w:rPr>
          <w:t>Annotations</w:t>
        </w:r>
        <w:r w:rsidR="00FD550F" w:rsidRPr="00442AFD">
          <w:rPr>
            <w:webHidden/>
          </w:rPr>
          <w:tab/>
        </w:r>
        <w:r w:rsidR="00FD550F" w:rsidRPr="00442AFD">
          <w:rPr>
            <w:webHidden/>
          </w:rPr>
          <w:fldChar w:fldCharType="begin"/>
        </w:r>
        <w:r w:rsidR="00FD550F" w:rsidRPr="00442AFD">
          <w:rPr>
            <w:webHidden/>
          </w:rPr>
          <w:instrText xml:space="preserve"> PAGEREF _Toc138080720 \h </w:instrText>
        </w:r>
        <w:r w:rsidR="00FD550F" w:rsidRPr="00442AFD">
          <w:rPr>
            <w:webHidden/>
          </w:rPr>
        </w:r>
        <w:r w:rsidR="00FD550F" w:rsidRPr="00442AFD">
          <w:rPr>
            <w:webHidden/>
          </w:rPr>
          <w:fldChar w:fldCharType="separate"/>
        </w:r>
        <w:r w:rsidR="008C6089">
          <w:rPr>
            <w:webHidden/>
          </w:rPr>
          <w:t>8</w:t>
        </w:r>
        <w:r w:rsidR="00FD550F" w:rsidRPr="00442AFD">
          <w:rPr>
            <w:webHidden/>
          </w:rPr>
          <w:fldChar w:fldCharType="end"/>
        </w:r>
      </w:hyperlink>
    </w:p>
    <w:p w14:paraId="419B5854" w14:textId="798E8A22"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21" w:history="1">
        <w:r w:rsidR="00FD550F" w:rsidRPr="00442AFD">
          <w:rPr>
            <w:rStyle w:val="Lienhypertexte"/>
            <w:rFonts w:ascii="Dreaming Outloud Script Pro" w:hAnsi="Dreaming Outloud Script Pro" w:cs="Dreaming Outloud Script Pro"/>
            <w:noProof/>
          </w:rPr>
          <w:t>Ajouter un son dans un document</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_Toc138080721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8</w:t>
        </w:r>
        <w:r w:rsidR="00FD550F" w:rsidRPr="00442AFD">
          <w:rPr>
            <w:rFonts w:ascii="Dreaming Outloud Script Pro" w:hAnsi="Dreaming Outloud Script Pro" w:cs="Dreaming Outloud Script Pro"/>
            <w:noProof/>
            <w:webHidden/>
          </w:rPr>
          <w:fldChar w:fldCharType="end"/>
        </w:r>
      </w:hyperlink>
    </w:p>
    <w:p w14:paraId="7F98535F" w14:textId="417EBD70"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22" w:history="1">
        <w:r w:rsidR="00FD550F" w:rsidRPr="00442AFD">
          <w:rPr>
            <w:rStyle w:val="Lienhypertexte"/>
            <w:rFonts w:ascii="Dreaming Outloud Script Pro" w:hAnsi="Dreaming Outloud Script Pro" w:cs="Dreaming Outloud Script Pro"/>
            <w:noProof/>
          </w:rPr>
          <w:t>Ajouter une note dans un document</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_Toc138080722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9</w:t>
        </w:r>
        <w:r w:rsidR="00FD550F" w:rsidRPr="00442AFD">
          <w:rPr>
            <w:rFonts w:ascii="Dreaming Outloud Script Pro" w:hAnsi="Dreaming Outloud Script Pro" w:cs="Dreaming Outloud Script Pro"/>
            <w:noProof/>
            <w:webHidden/>
          </w:rPr>
          <w:fldChar w:fldCharType="end"/>
        </w:r>
      </w:hyperlink>
    </w:p>
    <w:p w14:paraId="11C360F2" w14:textId="5D32BDBF"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23" w:history="1">
        <w:r w:rsidR="00FD550F" w:rsidRPr="00442AFD">
          <w:rPr>
            <w:rStyle w:val="Lienhypertexte"/>
            <w:rFonts w:ascii="Dreaming Outloud Script Pro" w:hAnsi="Dreaming Outloud Script Pro" w:cs="Dreaming Outloud Script Pro"/>
            <w:noProof/>
            <w:shd w:val="clear" w:color="auto" w:fill="FCF5D5" w:themeFill="accent3" w:themeFillTint="33"/>
          </w:rPr>
          <w:t>Modifier l’affichage de la date</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_Toc138080723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10</w:t>
        </w:r>
        <w:r w:rsidR="00FD550F" w:rsidRPr="00442AFD">
          <w:rPr>
            <w:rFonts w:ascii="Dreaming Outloud Script Pro" w:hAnsi="Dreaming Outloud Script Pro" w:cs="Dreaming Outloud Script Pro"/>
            <w:noProof/>
            <w:webHidden/>
          </w:rPr>
          <w:fldChar w:fldCharType="end"/>
        </w:r>
      </w:hyperlink>
    </w:p>
    <w:p w14:paraId="0F6ADA17" w14:textId="48B50323"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24" w:history="1">
        <w:r w:rsidR="00FD550F" w:rsidRPr="00442AFD">
          <w:rPr>
            <w:rStyle w:val="Lienhypertexte"/>
            <w:rFonts w:ascii="Dreaming Outloud Script Pro" w:hAnsi="Dreaming Outloud Script Pro" w:cs="Dreaming Outloud Script Pro"/>
            <w:noProof/>
          </w:rPr>
          <w:t>Ajouter des outils dans ma barre « favoris »</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_Toc138080724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11</w:t>
        </w:r>
        <w:r w:rsidR="00FD550F" w:rsidRPr="00442AFD">
          <w:rPr>
            <w:rFonts w:ascii="Dreaming Outloud Script Pro" w:hAnsi="Dreaming Outloud Script Pro" w:cs="Dreaming Outloud Script Pro"/>
            <w:noProof/>
            <w:webHidden/>
          </w:rPr>
          <w:fldChar w:fldCharType="end"/>
        </w:r>
      </w:hyperlink>
    </w:p>
    <w:p w14:paraId="113D6459" w14:textId="14FD3EE2"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25" w:history="1">
        <w:r w:rsidR="00FD550F" w:rsidRPr="00442AFD">
          <w:rPr>
            <w:rStyle w:val="Lienhypertexte"/>
            <w:rFonts w:ascii="Dreaming Outloud Script Pro" w:hAnsi="Dreaming Outloud Script Pro" w:cs="Dreaming Outloud Script Pro"/>
            <w:noProof/>
          </w:rPr>
          <w:t>Effacer ou gommer</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_Toc138080725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12</w:t>
        </w:r>
        <w:r w:rsidR="00FD550F" w:rsidRPr="00442AFD">
          <w:rPr>
            <w:rFonts w:ascii="Dreaming Outloud Script Pro" w:hAnsi="Dreaming Outloud Script Pro" w:cs="Dreaming Outloud Script Pro"/>
            <w:noProof/>
            <w:webHidden/>
          </w:rPr>
          <w:fldChar w:fldCharType="end"/>
        </w:r>
      </w:hyperlink>
    </w:p>
    <w:p w14:paraId="7B3F6273" w14:textId="1ACFFC2E"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26" w:history="1">
        <w:r w:rsidR="00FD550F" w:rsidRPr="00442AFD">
          <w:rPr>
            <w:rStyle w:val="Lienhypertexte"/>
            <w:rFonts w:ascii="Dreaming Outloud Script Pro" w:hAnsi="Dreaming Outloud Script Pro" w:cs="Dreaming Outloud Script Pro"/>
            <w:noProof/>
          </w:rPr>
          <w:t>Faire une capture d’écran dans un document</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_Toc138080726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13</w:t>
        </w:r>
        <w:r w:rsidR="00FD550F" w:rsidRPr="00442AFD">
          <w:rPr>
            <w:rFonts w:ascii="Dreaming Outloud Script Pro" w:hAnsi="Dreaming Outloud Script Pro" w:cs="Dreaming Outloud Script Pro"/>
            <w:noProof/>
            <w:webHidden/>
          </w:rPr>
          <w:fldChar w:fldCharType="end"/>
        </w:r>
      </w:hyperlink>
    </w:p>
    <w:p w14:paraId="49B0D7DA" w14:textId="7740A0EF" w:rsidR="00FD550F" w:rsidRPr="00442AFD" w:rsidRDefault="00E74994" w:rsidP="00442AFD">
      <w:pPr>
        <w:pStyle w:val="TM1"/>
        <w:rPr>
          <w:rFonts w:eastAsiaTheme="minorEastAsia"/>
          <w:kern w:val="2"/>
          <w:sz w:val="22"/>
          <w:szCs w:val="22"/>
          <w:bdr w:val="none" w:sz="0" w:space="0" w:color="auto"/>
          <w:lang w:eastAsia="fr-BE"/>
          <w14:ligatures w14:val="standardContextual"/>
        </w:rPr>
      </w:pPr>
      <w:hyperlink w:anchor="_Toc138080727" w:history="1">
        <w:r w:rsidR="00FD550F" w:rsidRPr="00442AFD">
          <w:rPr>
            <w:rStyle w:val="Lienhypertexte"/>
            <w:b/>
            <w:bCs/>
          </w:rPr>
          <w:t>Lecture de PDF</w:t>
        </w:r>
        <w:r w:rsidR="00FD550F" w:rsidRPr="00442AFD">
          <w:rPr>
            <w:webHidden/>
          </w:rPr>
          <w:tab/>
        </w:r>
        <w:r w:rsidR="00FD550F" w:rsidRPr="00442AFD">
          <w:rPr>
            <w:webHidden/>
          </w:rPr>
          <w:fldChar w:fldCharType="begin"/>
        </w:r>
        <w:r w:rsidR="00FD550F" w:rsidRPr="00442AFD">
          <w:rPr>
            <w:webHidden/>
          </w:rPr>
          <w:instrText xml:space="preserve"> PAGEREF _Toc138080727 \h </w:instrText>
        </w:r>
        <w:r w:rsidR="00FD550F" w:rsidRPr="00442AFD">
          <w:rPr>
            <w:webHidden/>
          </w:rPr>
        </w:r>
        <w:r w:rsidR="00FD550F" w:rsidRPr="00442AFD">
          <w:rPr>
            <w:webHidden/>
          </w:rPr>
          <w:fldChar w:fldCharType="separate"/>
        </w:r>
        <w:r w:rsidR="008C6089">
          <w:rPr>
            <w:webHidden/>
          </w:rPr>
          <w:t>14</w:t>
        </w:r>
        <w:r w:rsidR="00FD550F" w:rsidRPr="00442AFD">
          <w:rPr>
            <w:webHidden/>
          </w:rPr>
          <w:fldChar w:fldCharType="end"/>
        </w:r>
      </w:hyperlink>
    </w:p>
    <w:p w14:paraId="2055ACA0" w14:textId="738DA133"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28" w:history="1">
        <w:r w:rsidR="00FD550F" w:rsidRPr="00442AFD">
          <w:rPr>
            <w:rStyle w:val="Lienhypertexte"/>
            <w:rFonts w:ascii="Dreaming Outloud Script Pro" w:hAnsi="Dreaming Outloud Script Pro" w:cs="Dreaming Outloud Script Pro"/>
            <w:noProof/>
          </w:rPr>
          <w:t>Naviguer dans le document</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_Toc138080728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14</w:t>
        </w:r>
        <w:r w:rsidR="00FD550F" w:rsidRPr="00442AFD">
          <w:rPr>
            <w:rFonts w:ascii="Dreaming Outloud Script Pro" w:hAnsi="Dreaming Outloud Script Pro" w:cs="Dreaming Outloud Script Pro"/>
            <w:noProof/>
            <w:webHidden/>
          </w:rPr>
          <w:fldChar w:fldCharType="end"/>
        </w:r>
      </w:hyperlink>
    </w:p>
    <w:p w14:paraId="11CC3538" w14:textId="69DD4271" w:rsidR="00FD550F" w:rsidRPr="00442AFD" w:rsidRDefault="00E74994" w:rsidP="00442AFD">
      <w:pPr>
        <w:pStyle w:val="TM1"/>
        <w:rPr>
          <w:rFonts w:eastAsiaTheme="minorEastAsia"/>
          <w:kern w:val="2"/>
          <w:sz w:val="22"/>
          <w:szCs w:val="22"/>
          <w:bdr w:val="none" w:sz="0" w:space="0" w:color="auto"/>
          <w:lang w:eastAsia="fr-BE"/>
          <w14:ligatures w14:val="standardContextual"/>
        </w:rPr>
      </w:pPr>
      <w:hyperlink w:anchor="_Toc138080729" w:history="1">
        <w:r w:rsidR="00FD550F" w:rsidRPr="00442AFD">
          <w:rPr>
            <w:rStyle w:val="Lienhypertexte"/>
            <w:b/>
            <w:bCs/>
          </w:rPr>
          <w:t>Gestion des fichiers et des dossiers</w:t>
        </w:r>
        <w:r w:rsidR="00FD550F" w:rsidRPr="00442AFD">
          <w:rPr>
            <w:webHidden/>
          </w:rPr>
          <w:tab/>
        </w:r>
        <w:r w:rsidR="00FD550F" w:rsidRPr="00442AFD">
          <w:rPr>
            <w:webHidden/>
          </w:rPr>
          <w:fldChar w:fldCharType="begin"/>
        </w:r>
        <w:r w:rsidR="00FD550F" w:rsidRPr="00442AFD">
          <w:rPr>
            <w:webHidden/>
          </w:rPr>
          <w:instrText xml:space="preserve"> PAGEREF _Toc138080729 \h </w:instrText>
        </w:r>
        <w:r w:rsidR="00FD550F" w:rsidRPr="00442AFD">
          <w:rPr>
            <w:webHidden/>
          </w:rPr>
        </w:r>
        <w:r w:rsidR="00FD550F" w:rsidRPr="00442AFD">
          <w:rPr>
            <w:webHidden/>
          </w:rPr>
          <w:fldChar w:fldCharType="separate"/>
        </w:r>
        <w:r w:rsidR="008C6089">
          <w:rPr>
            <w:webHidden/>
          </w:rPr>
          <w:t>16</w:t>
        </w:r>
        <w:r w:rsidR="00FD550F" w:rsidRPr="00442AFD">
          <w:rPr>
            <w:webHidden/>
          </w:rPr>
          <w:fldChar w:fldCharType="end"/>
        </w:r>
      </w:hyperlink>
    </w:p>
    <w:p w14:paraId="62225692" w14:textId="19E9768F"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30" w:history="1">
        <w:r w:rsidR="00FD550F" w:rsidRPr="00442AFD">
          <w:rPr>
            <w:rStyle w:val="Lienhypertexte"/>
            <w:rFonts w:ascii="Dreaming Outloud Script Pro" w:hAnsi="Dreaming Outloud Script Pro" w:cs="Dreaming Outloud Script Pro"/>
            <w:noProof/>
          </w:rPr>
          <w:t>Organiser les documents et les dossiers</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_Toc138080730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16</w:t>
        </w:r>
        <w:r w:rsidR="00FD550F" w:rsidRPr="00442AFD">
          <w:rPr>
            <w:rFonts w:ascii="Dreaming Outloud Script Pro" w:hAnsi="Dreaming Outloud Script Pro" w:cs="Dreaming Outloud Script Pro"/>
            <w:noProof/>
            <w:webHidden/>
          </w:rPr>
          <w:fldChar w:fldCharType="end"/>
        </w:r>
      </w:hyperlink>
    </w:p>
    <w:p w14:paraId="5A6005D7" w14:textId="48728C23"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31" w:history="1">
        <w:r w:rsidR="00FD550F" w:rsidRPr="00442AFD">
          <w:rPr>
            <w:rStyle w:val="Lienhypertexte"/>
            <w:rFonts w:ascii="Dreaming Outloud Script Pro" w:hAnsi="Dreaming Outloud Script Pro" w:cs="Dreaming Outloud Script Pro"/>
            <w:noProof/>
          </w:rPr>
          <w:t>Modifier le nom d’un document</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_Toc138080731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17</w:t>
        </w:r>
        <w:r w:rsidR="00FD550F" w:rsidRPr="00442AFD">
          <w:rPr>
            <w:rFonts w:ascii="Dreaming Outloud Script Pro" w:hAnsi="Dreaming Outloud Script Pro" w:cs="Dreaming Outloud Script Pro"/>
            <w:noProof/>
            <w:webHidden/>
          </w:rPr>
          <w:fldChar w:fldCharType="end"/>
        </w:r>
      </w:hyperlink>
    </w:p>
    <w:p w14:paraId="30CCEB0A" w14:textId="07545FFA"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32" w:history="1">
        <w:r w:rsidR="00FD550F" w:rsidRPr="00442AFD">
          <w:rPr>
            <w:rStyle w:val="Lienhypertexte"/>
            <w:rFonts w:ascii="Dreaming Outloud Script Pro" w:hAnsi="Dreaming Outloud Script Pro" w:cs="Dreaming Outloud Script Pro"/>
            <w:noProof/>
          </w:rPr>
          <w:t>Supprimer le nom d’un document</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_Toc138080732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17</w:t>
        </w:r>
        <w:r w:rsidR="00FD550F" w:rsidRPr="00442AFD">
          <w:rPr>
            <w:rFonts w:ascii="Dreaming Outloud Script Pro" w:hAnsi="Dreaming Outloud Script Pro" w:cs="Dreaming Outloud Script Pro"/>
            <w:noProof/>
            <w:webHidden/>
          </w:rPr>
          <w:fldChar w:fldCharType="end"/>
        </w:r>
      </w:hyperlink>
    </w:p>
    <w:p w14:paraId="4061A19E" w14:textId="5C593DFC" w:rsidR="00FD550F" w:rsidRPr="00442AFD" w:rsidRDefault="00E74994" w:rsidP="00442AFD">
      <w:pPr>
        <w:pStyle w:val="TM1"/>
        <w:rPr>
          <w:rFonts w:eastAsiaTheme="minorEastAsia"/>
          <w:kern w:val="2"/>
          <w:sz w:val="22"/>
          <w:szCs w:val="22"/>
          <w:bdr w:val="none" w:sz="0" w:space="0" w:color="auto"/>
          <w:lang w:eastAsia="fr-BE"/>
          <w14:ligatures w14:val="standardContextual"/>
        </w:rPr>
      </w:pPr>
      <w:hyperlink w:anchor="_Toc138080733" w:history="1">
        <w:r w:rsidR="00FD550F" w:rsidRPr="00442AFD">
          <w:rPr>
            <w:rStyle w:val="Lienhypertexte"/>
            <w:b/>
            <w:bCs/>
          </w:rPr>
          <w:t>Partage de fichiers</w:t>
        </w:r>
        <w:r w:rsidR="00FD550F" w:rsidRPr="00442AFD">
          <w:rPr>
            <w:webHidden/>
          </w:rPr>
          <w:tab/>
        </w:r>
        <w:r w:rsidR="00FD550F" w:rsidRPr="00442AFD">
          <w:rPr>
            <w:webHidden/>
          </w:rPr>
          <w:fldChar w:fldCharType="begin"/>
        </w:r>
        <w:r w:rsidR="00FD550F" w:rsidRPr="00442AFD">
          <w:rPr>
            <w:webHidden/>
          </w:rPr>
          <w:instrText xml:space="preserve"> PAGEREF _Toc138080733 \h </w:instrText>
        </w:r>
        <w:r w:rsidR="00FD550F" w:rsidRPr="00442AFD">
          <w:rPr>
            <w:webHidden/>
          </w:rPr>
        </w:r>
        <w:r w:rsidR="00FD550F" w:rsidRPr="00442AFD">
          <w:rPr>
            <w:webHidden/>
          </w:rPr>
          <w:fldChar w:fldCharType="separate"/>
        </w:r>
        <w:r w:rsidR="008C6089">
          <w:rPr>
            <w:webHidden/>
          </w:rPr>
          <w:t>18</w:t>
        </w:r>
        <w:r w:rsidR="00FD550F" w:rsidRPr="00442AFD">
          <w:rPr>
            <w:webHidden/>
          </w:rPr>
          <w:fldChar w:fldCharType="end"/>
        </w:r>
      </w:hyperlink>
    </w:p>
    <w:p w14:paraId="7C821312" w14:textId="698177A2"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34" w:history="1">
        <w:r w:rsidR="00FD550F" w:rsidRPr="00442AFD">
          <w:rPr>
            <w:rStyle w:val="Lienhypertexte"/>
            <w:rFonts w:ascii="Dreaming Outloud Script Pro" w:hAnsi="Dreaming Outloud Script Pro" w:cs="Dreaming Outloud Script Pro"/>
            <w:noProof/>
          </w:rPr>
          <w:t>Partager un document</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_Toc138080734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18</w:t>
        </w:r>
        <w:r w:rsidR="00FD550F" w:rsidRPr="00442AFD">
          <w:rPr>
            <w:rFonts w:ascii="Dreaming Outloud Script Pro" w:hAnsi="Dreaming Outloud Script Pro" w:cs="Dreaming Outloud Script Pro"/>
            <w:noProof/>
            <w:webHidden/>
          </w:rPr>
          <w:fldChar w:fldCharType="end"/>
        </w:r>
      </w:hyperlink>
    </w:p>
    <w:p w14:paraId="2522903A" w14:textId="2F472294"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35" w:history="1">
        <w:r w:rsidR="00FD550F" w:rsidRPr="00442AFD">
          <w:rPr>
            <w:rStyle w:val="Lienhypertexte"/>
            <w:rFonts w:ascii="Dreaming Outloud Script Pro" w:hAnsi="Dreaming Outloud Script Pro" w:cs="Dreaming Outloud Script Pro"/>
            <w:noProof/>
          </w:rPr>
          <w:t>Partager un dossier</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_Toc138080735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18</w:t>
        </w:r>
        <w:r w:rsidR="00FD550F" w:rsidRPr="00442AFD">
          <w:rPr>
            <w:rFonts w:ascii="Dreaming Outloud Script Pro" w:hAnsi="Dreaming Outloud Script Pro" w:cs="Dreaming Outloud Script Pro"/>
            <w:noProof/>
            <w:webHidden/>
          </w:rPr>
          <w:fldChar w:fldCharType="end"/>
        </w:r>
      </w:hyperlink>
    </w:p>
    <w:p w14:paraId="3A03D01F" w14:textId="2709F4F4" w:rsidR="00FD550F" w:rsidRPr="00442AFD" w:rsidRDefault="00E74994" w:rsidP="00442AFD">
      <w:pPr>
        <w:pStyle w:val="TM1"/>
        <w:rPr>
          <w:rFonts w:eastAsiaTheme="minorEastAsia"/>
          <w:kern w:val="2"/>
          <w:sz w:val="22"/>
          <w:szCs w:val="22"/>
          <w:bdr w:val="none" w:sz="0" w:space="0" w:color="auto"/>
          <w:lang w:eastAsia="fr-BE"/>
          <w14:ligatures w14:val="standardContextual"/>
        </w:rPr>
      </w:pPr>
      <w:hyperlink w:anchor="_Toc138080736" w:history="1">
        <w:r w:rsidR="00FD550F" w:rsidRPr="00442AFD">
          <w:rPr>
            <w:rStyle w:val="Lienhypertexte"/>
            <w:b/>
            <w:bCs/>
          </w:rPr>
          <w:t>Trucs et astuces</w:t>
        </w:r>
        <w:r w:rsidR="00FD550F" w:rsidRPr="00442AFD">
          <w:rPr>
            <w:webHidden/>
          </w:rPr>
          <w:tab/>
        </w:r>
        <w:r w:rsidR="00FD550F" w:rsidRPr="00442AFD">
          <w:rPr>
            <w:webHidden/>
          </w:rPr>
          <w:fldChar w:fldCharType="begin"/>
        </w:r>
        <w:r w:rsidR="00FD550F" w:rsidRPr="00442AFD">
          <w:rPr>
            <w:webHidden/>
          </w:rPr>
          <w:instrText xml:space="preserve"> PAGEREF _Toc138080736 \h </w:instrText>
        </w:r>
        <w:r w:rsidR="00FD550F" w:rsidRPr="00442AFD">
          <w:rPr>
            <w:webHidden/>
          </w:rPr>
        </w:r>
        <w:r w:rsidR="00FD550F" w:rsidRPr="00442AFD">
          <w:rPr>
            <w:webHidden/>
          </w:rPr>
          <w:fldChar w:fldCharType="separate"/>
        </w:r>
        <w:r w:rsidR="008C6089">
          <w:rPr>
            <w:webHidden/>
          </w:rPr>
          <w:t>19</w:t>
        </w:r>
        <w:r w:rsidR="00FD550F" w:rsidRPr="00442AFD">
          <w:rPr>
            <w:webHidden/>
          </w:rPr>
          <w:fldChar w:fldCharType="end"/>
        </w:r>
      </w:hyperlink>
    </w:p>
    <w:p w14:paraId="3F5400F1" w14:textId="5AF4B6B0"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37" w:history="1">
        <w:r w:rsidR="00FD550F" w:rsidRPr="00442AFD">
          <w:rPr>
            <w:rStyle w:val="Lienhypertexte"/>
            <w:rFonts w:ascii="Dreaming Outloud Script Pro" w:hAnsi="Dreaming Outloud Script Pro" w:cs="Dreaming Outloud Script Pro"/>
            <w:noProof/>
          </w:rPr>
          <w:t>Modifier l’emplacement de la barre d’outils</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_Toc138080737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19</w:t>
        </w:r>
        <w:r w:rsidR="00FD550F" w:rsidRPr="00442AFD">
          <w:rPr>
            <w:rFonts w:ascii="Dreaming Outloud Script Pro" w:hAnsi="Dreaming Outloud Script Pro" w:cs="Dreaming Outloud Script Pro"/>
            <w:noProof/>
            <w:webHidden/>
          </w:rPr>
          <w:fldChar w:fldCharType="end"/>
        </w:r>
      </w:hyperlink>
    </w:p>
    <w:p w14:paraId="14B4E290" w14:textId="287B4950"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38" w:history="1">
        <w:r w:rsidR="00FD550F" w:rsidRPr="00442AFD">
          <w:rPr>
            <w:rStyle w:val="Lienhypertexte"/>
            <w:rFonts w:ascii="Dreaming Outloud Script Pro" w:hAnsi="Dreaming Outloud Script Pro" w:cs="Dreaming Outloud Script Pro"/>
            <w:noProof/>
          </w:rPr>
          <w:t>Activer la synthèse vocale</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_Toc138080738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20</w:t>
        </w:r>
        <w:r w:rsidR="00FD550F" w:rsidRPr="00442AFD">
          <w:rPr>
            <w:rFonts w:ascii="Dreaming Outloud Script Pro" w:hAnsi="Dreaming Outloud Script Pro" w:cs="Dreaming Outloud Script Pro"/>
            <w:noProof/>
            <w:webHidden/>
          </w:rPr>
          <w:fldChar w:fldCharType="end"/>
        </w:r>
      </w:hyperlink>
    </w:p>
    <w:p w14:paraId="7A646CF3" w14:textId="65491A01"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39" w:history="1">
        <w:r w:rsidR="00FD550F" w:rsidRPr="00442AFD">
          <w:rPr>
            <w:rStyle w:val="Lienhypertexte"/>
            <w:rFonts w:ascii="Dreaming Outloud Script Pro" w:hAnsi="Dreaming Outloud Script Pro" w:cs="Dreaming Outloud Script Pro"/>
            <w:noProof/>
          </w:rPr>
          <w:t>Imprimer un document</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_Toc138080739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21</w:t>
        </w:r>
        <w:r w:rsidR="00FD550F" w:rsidRPr="00442AFD">
          <w:rPr>
            <w:rFonts w:ascii="Dreaming Outloud Script Pro" w:hAnsi="Dreaming Outloud Script Pro" w:cs="Dreaming Outloud Script Pro"/>
            <w:noProof/>
            <w:webHidden/>
          </w:rPr>
          <w:fldChar w:fldCharType="end"/>
        </w:r>
      </w:hyperlink>
    </w:p>
    <w:p w14:paraId="79B4A0C8" w14:textId="45C61420" w:rsidR="00FD550F" w:rsidRPr="00442AFD" w:rsidRDefault="00E74994">
      <w:pPr>
        <w:pStyle w:val="TM2"/>
        <w:tabs>
          <w:tab w:val="right" w:leader="dot" w:pos="9628"/>
        </w:tabs>
        <w:rPr>
          <w:rFonts w:ascii="Dreaming Outloud Script Pro" w:eastAsiaTheme="minorEastAsia" w:hAnsi="Dreaming Outloud Script Pro" w:cs="Dreaming Outloud Script Pro"/>
          <w:noProof/>
          <w:kern w:val="2"/>
          <w:sz w:val="22"/>
          <w:szCs w:val="22"/>
          <w:bdr w:val="none" w:sz="0" w:space="0" w:color="auto"/>
          <w:lang w:eastAsia="fr-BE"/>
          <w14:ligatures w14:val="standardContextual"/>
        </w:rPr>
      </w:pPr>
      <w:hyperlink w:anchor="_Toc138080740" w:history="1">
        <w:r w:rsidR="00FD550F" w:rsidRPr="00442AFD">
          <w:rPr>
            <w:rStyle w:val="Lienhypertexte"/>
            <w:rFonts w:ascii="Dreaming Outloud Script Pro" w:eastAsia="Helvetica Neue" w:hAnsi="Dreaming Outloud Script Pro" w:cs="Dreaming Outloud Script Pro"/>
            <w:noProof/>
          </w:rPr>
          <w:t>Personnaliser la barre principale des fichiers</w:t>
        </w:r>
        <w:r w:rsidR="00FD550F" w:rsidRPr="00442AFD">
          <w:rPr>
            <w:rFonts w:ascii="Dreaming Outloud Script Pro" w:hAnsi="Dreaming Outloud Script Pro" w:cs="Dreaming Outloud Script Pro"/>
            <w:noProof/>
            <w:webHidden/>
          </w:rPr>
          <w:tab/>
        </w:r>
        <w:r w:rsidR="00FD550F" w:rsidRPr="00442AFD">
          <w:rPr>
            <w:rFonts w:ascii="Dreaming Outloud Script Pro" w:hAnsi="Dreaming Outloud Script Pro" w:cs="Dreaming Outloud Script Pro"/>
            <w:noProof/>
            <w:webHidden/>
          </w:rPr>
          <w:fldChar w:fldCharType="begin"/>
        </w:r>
        <w:r w:rsidR="00FD550F" w:rsidRPr="00442AFD">
          <w:rPr>
            <w:rFonts w:ascii="Dreaming Outloud Script Pro" w:hAnsi="Dreaming Outloud Script Pro" w:cs="Dreaming Outloud Script Pro"/>
            <w:noProof/>
            <w:webHidden/>
          </w:rPr>
          <w:instrText xml:space="preserve"> PAGEREF _Toc138080740 \h </w:instrText>
        </w:r>
        <w:r w:rsidR="00FD550F" w:rsidRPr="00442AFD">
          <w:rPr>
            <w:rFonts w:ascii="Dreaming Outloud Script Pro" w:hAnsi="Dreaming Outloud Script Pro" w:cs="Dreaming Outloud Script Pro"/>
            <w:noProof/>
            <w:webHidden/>
          </w:rPr>
        </w:r>
        <w:r w:rsidR="00FD550F" w:rsidRPr="00442AFD">
          <w:rPr>
            <w:rFonts w:ascii="Dreaming Outloud Script Pro" w:hAnsi="Dreaming Outloud Script Pro" w:cs="Dreaming Outloud Script Pro"/>
            <w:noProof/>
            <w:webHidden/>
          </w:rPr>
          <w:fldChar w:fldCharType="separate"/>
        </w:r>
        <w:r w:rsidR="008C6089">
          <w:rPr>
            <w:rFonts w:ascii="Dreaming Outloud Script Pro" w:hAnsi="Dreaming Outloud Script Pro" w:cs="Dreaming Outloud Script Pro"/>
            <w:noProof/>
            <w:webHidden/>
          </w:rPr>
          <w:t>21</w:t>
        </w:r>
        <w:r w:rsidR="00FD550F" w:rsidRPr="00442AFD">
          <w:rPr>
            <w:rFonts w:ascii="Dreaming Outloud Script Pro" w:hAnsi="Dreaming Outloud Script Pro" w:cs="Dreaming Outloud Script Pro"/>
            <w:noProof/>
            <w:webHidden/>
          </w:rPr>
          <w:fldChar w:fldCharType="end"/>
        </w:r>
      </w:hyperlink>
    </w:p>
    <w:p w14:paraId="6CAAB0FB" w14:textId="21891843" w:rsidR="00635DC6" w:rsidRDefault="00635DC6" w:rsidP="00635DC6">
      <w:pPr>
        <w:rPr>
          <w:rFonts w:ascii="Dreaming Outloud Script Pro" w:hAnsi="Dreaming Outloud Script Pro" w:cs="Dreaming Outloud Script Pro"/>
        </w:rPr>
      </w:pPr>
      <w:r w:rsidRPr="00442AFD">
        <w:rPr>
          <w:rFonts w:ascii="Dreaming Outloud Script Pro" w:hAnsi="Dreaming Outloud Script Pro" w:cs="Dreaming Outloud Script Pro"/>
        </w:rPr>
        <w:fldChar w:fldCharType="end"/>
      </w:r>
    </w:p>
    <w:p w14:paraId="7FFC4B51" w14:textId="77777777" w:rsidR="000D04EE" w:rsidRDefault="000D04EE">
      <w:pPr>
        <w:rPr>
          <w:rFonts w:asciiTheme="majorHAnsi" w:eastAsiaTheme="majorEastAsia" w:hAnsiTheme="majorHAnsi" w:cstheme="majorBidi"/>
          <w:color w:val="2F759E" w:themeColor="accent1" w:themeShade="BF"/>
          <w:sz w:val="32"/>
          <w:szCs w:val="32"/>
        </w:rPr>
      </w:pPr>
      <w:r>
        <w:br w:type="page"/>
      </w:r>
    </w:p>
    <w:p w14:paraId="271D3927" w14:textId="77777777" w:rsidR="000D04EE" w:rsidRDefault="000D04EE" w:rsidP="000D04EE">
      <w:pPr>
        <w:pStyle w:val="Titre1"/>
      </w:pPr>
      <w:bookmarkStart w:id="0" w:name="_Toc138080715"/>
      <w:r>
        <w:lastRenderedPageBreak/>
        <w:t>Création</w:t>
      </w:r>
      <w:bookmarkEnd w:id="0"/>
    </w:p>
    <w:p w14:paraId="6D6B8E4E" w14:textId="77777777" w:rsidR="000D04EE"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1" w:name="_Toc138080716"/>
      <w:r w:rsidRPr="006E23FF">
        <w:t>Créer un nouveau document PDF</w:t>
      </w:r>
      <w:bookmarkEnd w:id="1"/>
    </w:p>
    <w:p w14:paraId="523F3946" w14:textId="77777777" w:rsidR="000D04EE" w:rsidRDefault="000D04EE" w:rsidP="000D04EE">
      <w:pPr>
        <w:pStyle w:val="Sansinterligne"/>
        <w:pBdr>
          <w:top w:val="none" w:sz="0" w:space="0" w:color="auto"/>
          <w:left w:val="none" w:sz="0" w:space="0" w:color="auto"/>
          <w:bottom w:val="none" w:sz="0" w:space="0" w:color="auto"/>
          <w:right w:val="none" w:sz="0" w:space="0" w:color="auto"/>
        </w:pBdr>
        <w:ind w:left="720"/>
        <w:rPr>
          <w:lang w:val="fr-BE"/>
        </w:rPr>
      </w:pPr>
    </w:p>
    <w:p w14:paraId="5E8524D8" w14:textId="77777777" w:rsidR="000D04EE" w:rsidRDefault="000D04EE" w:rsidP="000D04EE">
      <w:pPr>
        <w:pStyle w:val="Sansinterligne"/>
        <w:numPr>
          <w:ilvl w:val="0"/>
          <w:numId w:val="8"/>
        </w:numPr>
        <w:pBdr>
          <w:top w:val="none" w:sz="0" w:space="0" w:color="auto"/>
          <w:left w:val="none" w:sz="0" w:space="0" w:color="auto"/>
          <w:bottom w:val="none" w:sz="0" w:space="0" w:color="auto"/>
          <w:right w:val="none" w:sz="0" w:space="0" w:color="auto"/>
        </w:pBdr>
        <w:rPr>
          <w:lang w:val="fr-BE"/>
        </w:rPr>
      </w:pPr>
      <w:r>
        <w:rPr>
          <w:lang w:val="fr-BE"/>
        </w:rPr>
        <w:t xml:space="preserve">solutions possibles : </w:t>
      </w:r>
    </w:p>
    <w:p w14:paraId="34E35A52" w14:textId="77777777" w:rsidR="000D04EE" w:rsidRDefault="000D04EE" w:rsidP="000D04EE">
      <w:pPr>
        <w:pStyle w:val="Sansinterligne"/>
        <w:pBdr>
          <w:top w:val="none" w:sz="0" w:space="0" w:color="auto"/>
          <w:left w:val="none" w:sz="0" w:space="0" w:color="auto"/>
          <w:bottom w:val="none" w:sz="0" w:space="0" w:color="auto"/>
          <w:right w:val="none" w:sz="0" w:space="0" w:color="auto"/>
        </w:pBdr>
        <w:rPr>
          <w:lang w:val="fr-BE"/>
        </w:rPr>
      </w:pPr>
    </w:p>
    <w:p w14:paraId="110CCC31" w14:textId="77777777" w:rsidR="000D04EE" w:rsidRPr="001E2DF5" w:rsidRDefault="000D04EE" w:rsidP="000D04EE">
      <w:pPr>
        <w:pStyle w:val="Sansinterligne"/>
        <w:numPr>
          <w:ilvl w:val="0"/>
          <w:numId w:val="9"/>
        </w:numPr>
        <w:pBdr>
          <w:top w:val="none" w:sz="0" w:space="0" w:color="auto"/>
          <w:left w:val="none" w:sz="0" w:space="0" w:color="auto"/>
          <w:bottom w:val="none" w:sz="0" w:space="0" w:color="auto"/>
          <w:right w:val="none" w:sz="0" w:space="0" w:color="auto"/>
        </w:pBdr>
        <w:rPr>
          <w:lang w:val="fr-BE"/>
        </w:rPr>
      </w:pPr>
      <w:r>
        <w:rPr>
          <w:rFonts w:eastAsia="Helvetica Neue" w:cs="Dreaming Outloud Script Pro"/>
          <w:lang w:val="fr-BE"/>
        </w:rPr>
        <w:t xml:space="preserve">Cliquer sur le </w:t>
      </w:r>
      <w:r w:rsidRPr="00BE0E54">
        <w:rPr>
          <w:rFonts w:eastAsia="Helvetica Neue" w:cs="Dreaming Outloud Script Pro"/>
          <w:lang w:val="fr-BE"/>
        </w:rPr>
        <w:t>“+”</w:t>
      </w:r>
      <w:r>
        <w:rPr>
          <w:rFonts w:eastAsia="Helvetica Neue" w:cs="Dreaming Outloud Script Pro"/>
          <w:lang w:val="fr-BE"/>
        </w:rPr>
        <w:t xml:space="preserve"> en bas à droite</w:t>
      </w:r>
      <w:r w:rsidRPr="00BE0E54">
        <w:rPr>
          <w:rFonts w:eastAsia="Helvetica Neue" w:cs="Dreaming Outloud Script Pro"/>
          <w:lang w:val="fr-BE"/>
        </w:rPr>
        <w:t xml:space="preserve"> &gt; </w:t>
      </w:r>
      <w:r>
        <w:rPr>
          <w:rFonts w:eastAsia="Helvetica Neue" w:cs="Dreaming Outloud Script Pro"/>
          <w:lang w:val="fr-BE"/>
        </w:rPr>
        <w:t>« </w:t>
      </w:r>
      <w:r w:rsidRPr="00BE0E54">
        <w:rPr>
          <w:rFonts w:eastAsia="Helvetica Neue" w:cs="Dreaming Outloud Script Pro"/>
          <w:lang w:val="fr-BE"/>
        </w:rPr>
        <w:t>PDF vide</w:t>
      </w:r>
      <w:r>
        <w:rPr>
          <w:rFonts w:eastAsia="Helvetica Neue" w:cs="Dreaming Outloud Script Pro"/>
          <w:lang w:val="fr-BE"/>
        </w:rPr>
        <w:t> » =</w:t>
      </w:r>
      <w:r w:rsidRPr="00BE0E54">
        <w:rPr>
          <w:rFonts w:eastAsia="Helvetica Neue" w:cs="Dreaming Outloud Script Pro"/>
          <w:lang w:val="fr-BE"/>
        </w:rPr>
        <w:t xml:space="preserve"> ouvre directement une page blanche </w:t>
      </w:r>
    </w:p>
    <w:p w14:paraId="33022375" w14:textId="51CDAC1A" w:rsidR="000D04EE" w:rsidRDefault="008B2CAD" w:rsidP="000D04EE">
      <w:pPr>
        <w:pStyle w:val="Sansinterligne"/>
        <w:pBdr>
          <w:top w:val="none" w:sz="0" w:space="0" w:color="auto"/>
          <w:left w:val="none" w:sz="0" w:space="0" w:color="auto"/>
          <w:bottom w:val="none" w:sz="0" w:space="0" w:color="auto"/>
          <w:right w:val="none" w:sz="0" w:space="0" w:color="auto"/>
        </w:pBdr>
        <w:rPr>
          <w:lang w:val="fr-BE"/>
        </w:rPr>
      </w:pPr>
      <w:r>
        <w:rPr>
          <w:noProof/>
        </w:rPr>
        <mc:AlternateContent>
          <mc:Choice Requires="wps">
            <w:drawing>
              <wp:anchor distT="0" distB="0" distL="114300" distR="114300" simplePos="0" relativeHeight="251999232" behindDoc="0" locked="0" layoutInCell="1" allowOverlap="1" wp14:anchorId="34CF290C" wp14:editId="46D87FA4">
                <wp:simplePos x="0" y="0"/>
                <wp:positionH relativeFrom="column">
                  <wp:posOffset>4562591</wp:posOffset>
                </wp:positionH>
                <wp:positionV relativeFrom="paragraph">
                  <wp:posOffset>2382751</wp:posOffset>
                </wp:positionV>
                <wp:extent cx="701386" cy="17606"/>
                <wp:effectExtent l="0" t="19050" r="41910" b="40005"/>
                <wp:wrapNone/>
                <wp:docPr id="206922871" name="Connecteur droit 1"/>
                <wp:cNvGraphicFramePr/>
                <a:graphic xmlns:a="http://schemas.openxmlformats.org/drawingml/2006/main">
                  <a:graphicData uri="http://schemas.microsoft.com/office/word/2010/wordprocessingShape">
                    <wps:wsp>
                      <wps:cNvCnPr/>
                      <wps:spPr>
                        <a:xfrm>
                          <a:off x="0" y="0"/>
                          <a:ext cx="701386" cy="17606"/>
                        </a:xfrm>
                        <a:prstGeom prst="line">
                          <a:avLst/>
                        </a:prstGeom>
                        <a:noFill/>
                        <a:ln w="57150" cap="flat">
                          <a:solidFill>
                            <a:schemeClr val="tx1"/>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C4DD8FD" id="Connecteur droit 1"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25pt,187.6pt" to="41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" strokecolor="black [3213]" strokeweight="4.5pt">
                <v:stroke miterlimit="4" joinstyle="miter"/>
              </v:line>
            </w:pict>
          </mc:Fallback>
        </mc:AlternateContent>
      </w:r>
      <w:r w:rsidR="000D04EE">
        <w:rPr>
          <w:noProof/>
        </w:rPr>
        <mc:AlternateContent>
          <mc:Choice Requires="wps">
            <w:drawing>
              <wp:anchor distT="0" distB="0" distL="114300" distR="114300" simplePos="0" relativeHeight="251850752" behindDoc="0" locked="0" layoutInCell="1" allowOverlap="1" wp14:anchorId="611C4E09" wp14:editId="15EAAA3B">
                <wp:simplePos x="0" y="0"/>
                <wp:positionH relativeFrom="column">
                  <wp:posOffset>5037455</wp:posOffset>
                </wp:positionH>
                <wp:positionV relativeFrom="paragraph">
                  <wp:posOffset>488950</wp:posOffset>
                </wp:positionV>
                <wp:extent cx="943610" cy="400050"/>
                <wp:effectExtent l="19050" t="19050" r="27940" b="19050"/>
                <wp:wrapNone/>
                <wp:docPr id="14" name="Ellipse 14"/>
                <wp:cNvGraphicFramePr/>
                <a:graphic xmlns:a="http://schemas.openxmlformats.org/drawingml/2006/main">
                  <a:graphicData uri="http://schemas.microsoft.com/office/word/2010/wordprocessingShape">
                    <wps:wsp>
                      <wps:cNvSpPr/>
                      <wps:spPr>
                        <a:xfrm>
                          <a:off x="0" y="0"/>
                          <a:ext cx="943610" cy="400050"/>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901EF3E" id="Ellipse 14" o:spid="_x0000_s1026" style="position:absolute;margin-left:396.65pt;margin-top:38.5pt;width:74.3pt;height: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" filled="f" strokecolor="#ff2d21 [3208]" strokeweight="3pt">
                <v:textbox inset="4pt,4pt,4pt,4pt"/>
              </v:oval>
            </w:pict>
          </mc:Fallback>
        </mc:AlternateContent>
      </w:r>
      <w:r w:rsidR="000D04EE">
        <w:rPr>
          <w:noProof/>
        </w:rPr>
        <mc:AlternateContent>
          <mc:Choice Requires="wps">
            <w:drawing>
              <wp:anchor distT="0" distB="0" distL="114300" distR="114300" simplePos="0" relativeHeight="251849728" behindDoc="0" locked="0" layoutInCell="1" allowOverlap="1" wp14:anchorId="66914FAE" wp14:editId="6FAAB387">
                <wp:simplePos x="0" y="0"/>
                <wp:positionH relativeFrom="column">
                  <wp:posOffset>3491865</wp:posOffset>
                </wp:positionH>
                <wp:positionV relativeFrom="paragraph">
                  <wp:posOffset>2468880</wp:posOffset>
                </wp:positionV>
                <wp:extent cx="304800" cy="390525"/>
                <wp:effectExtent l="19050" t="19050" r="19050" b="28575"/>
                <wp:wrapNone/>
                <wp:docPr id="13" name="Ellipse 13"/>
                <wp:cNvGraphicFramePr/>
                <a:graphic xmlns:a="http://schemas.openxmlformats.org/drawingml/2006/main">
                  <a:graphicData uri="http://schemas.microsoft.com/office/word/2010/wordprocessingShape">
                    <wps:wsp>
                      <wps:cNvSpPr/>
                      <wps:spPr>
                        <a:xfrm>
                          <a:off x="0" y="0"/>
                          <a:ext cx="304800" cy="390525"/>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AABDC23" id="Ellipse 13" o:spid="_x0000_s1026" style="position:absolute;margin-left:274.95pt;margin-top:194.4pt;width:24pt;height:3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" filled="f" strokecolor="#ff2d21 [3208]" strokeweight="3pt">
                <v:textbox style="mso-fit-shape-to-text:t" inset="4pt,4pt,4pt,4pt"/>
              </v:oval>
            </w:pict>
          </mc:Fallback>
        </mc:AlternateContent>
      </w:r>
      <w:r w:rsidR="000D04EE">
        <w:rPr>
          <w:noProof/>
        </w:rPr>
        <mc:AlternateContent>
          <mc:Choice Requires="wps">
            <w:drawing>
              <wp:anchor distT="0" distB="0" distL="114300" distR="114300" simplePos="0" relativeHeight="251851776" behindDoc="0" locked="0" layoutInCell="1" allowOverlap="1" wp14:anchorId="02B642C6" wp14:editId="252C5BCE">
                <wp:simplePos x="0" y="0"/>
                <wp:positionH relativeFrom="column">
                  <wp:posOffset>3747135</wp:posOffset>
                </wp:positionH>
                <wp:positionV relativeFrom="paragraph">
                  <wp:posOffset>1136650</wp:posOffset>
                </wp:positionV>
                <wp:extent cx="361950" cy="1219200"/>
                <wp:effectExtent l="0" t="38100" r="57150" b="19050"/>
                <wp:wrapNone/>
                <wp:docPr id="15" name="Connecteur : en arc 15"/>
                <wp:cNvGraphicFramePr/>
                <a:graphic xmlns:a="http://schemas.openxmlformats.org/drawingml/2006/main">
                  <a:graphicData uri="http://schemas.microsoft.com/office/word/2010/wordprocessingShape">
                    <wps:wsp>
                      <wps:cNvCnPr/>
                      <wps:spPr>
                        <a:xfrm flipV="1">
                          <a:off x="0" y="0"/>
                          <a:ext cx="361950" cy="1219200"/>
                        </a:xfrm>
                        <a:prstGeom prst="curvedConnector3">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AB8709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15" o:spid="_x0000_s1026" type="#_x0000_t38" style="position:absolute;margin-left:295.05pt;margin-top:89.5pt;width:28.5pt;height:96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" adj="10800" strokecolor="black [3040]" strokeweight="1.5pt">
                <v:stroke endarrow="block"/>
              </v:shape>
            </w:pict>
          </mc:Fallback>
        </mc:AlternateContent>
      </w:r>
      <w:r w:rsidR="000D04EE">
        <w:rPr>
          <w:noProof/>
        </w:rPr>
        <mc:AlternateContent>
          <mc:Choice Requires="wps">
            <w:drawing>
              <wp:anchor distT="0" distB="0" distL="114300" distR="114300" simplePos="0" relativeHeight="251852800" behindDoc="0" locked="0" layoutInCell="1" allowOverlap="1" wp14:anchorId="31CAB851" wp14:editId="490DDB09">
                <wp:simplePos x="0" y="0"/>
                <wp:positionH relativeFrom="column">
                  <wp:posOffset>3147060</wp:posOffset>
                </wp:positionH>
                <wp:positionV relativeFrom="paragraph">
                  <wp:posOffset>2032000</wp:posOffset>
                </wp:positionV>
                <wp:extent cx="276225" cy="390525"/>
                <wp:effectExtent l="19050" t="19050" r="47625" b="47625"/>
                <wp:wrapNone/>
                <wp:docPr id="16" name="Connecteur droit avec flèche 16"/>
                <wp:cNvGraphicFramePr/>
                <a:graphic xmlns:a="http://schemas.openxmlformats.org/drawingml/2006/main">
                  <a:graphicData uri="http://schemas.microsoft.com/office/word/2010/wordprocessingShape">
                    <wps:wsp>
                      <wps:cNvCnPr/>
                      <wps:spPr>
                        <a:xfrm>
                          <a:off x="0" y="0"/>
                          <a:ext cx="276225" cy="390525"/>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18490B3B" id="_x0000_t32" coordsize="21600,21600" o:spt="32" o:oned="t" path="m,l21600,21600e" filled="f">
                <v:path arrowok="t" fillok="f" o:connecttype="none"/>
                <o:lock v:ext="edit" shapetype="t"/>
              </v:shapetype>
              <v:shape id="Connecteur droit avec flèche 16" o:spid="_x0000_s1026" type="#_x0000_t32" style="position:absolute;margin-left:247.8pt;margin-top:160pt;width:21.75pt;height:30.7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" strokecolor="#ff1e12 [3048]" strokeweight="2.25pt">
                <v:stroke endarrow="block"/>
              </v:shape>
            </w:pict>
          </mc:Fallback>
        </mc:AlternateContent>
      </w:r>
      <w:r w:rsidR="000D04EE">
        <w:rPr>
          <w:noProof/>
        </w:rPr>
        <w:drawing>
          <wp:inline distT="0" distB="0" distL="0" distR="0" wp14:anchorId="3398B96B" wp14:editId="050E0CD9">
            <wp:extent cx="3763926" cy="2822359"/>
            <wp:effectExtent l="38100" t="38100" r="103505" b="92710"/>
            <wp:docPr id="2" name="Image 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logiciel, Icône d’ordinateur&#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4759" cy="2830482"/>
                    </a:xfrm>
                    <a:prstGeom prst="rect">
                      <a:avLst/>
                    </a:prstGeom>
                    <a:noFill/>
                    <a:ln>
                      <a:noFill/>
                    </a:ln>
                    <a:effectLst>
                      <a:outerShdw blurRad="50800" dist="38100" dir="2700000" algn="tl" rotWithShape="0">
                        <a:prstClr val="black">
                          <a:alpha val="40000"/>
                        </a:prstClr>
                      </a:outerShdw>
                    </a:effectLst>
                  </pic:spPr>
                </pic:pic>
              </a:graphicData>
            </a:graphic>
          </wp:inline>
        </w:drawing>
      </w:r>
      <w:r w:rsidR="000D04EE">
        <w:rPr>
          <w:lang w:val="fr-BE"/>
        </w:rPr>
        <w:t xml:space="preserve">      </w:t>
      </w:r>
      <w:r w:rsidR="000D04EE" w:rsidRPr="00EC17DC">
        <w:rPr>
          <w:noProof/>
          <w:lang w:val="fr-BE"/>
        </w:rPr>
        <w:drawing>
          <wp:inline distT="0" distB="0" distL="0" distR="0" wp14:anchorId="070FA58C" wp14:editId="7E4E8E9F">
            <wp:extent cx="1786270" cy="2549219"/>
            <wp:effectExtent l="38100" t="38100" r="99695" b="9906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1"/>
                    <a:stretch>
                      <a:fillRect/>
                    </a:stretch>
                  </pic:blipFill>
                  <pic:spPr>
                    <a:xfrm>
                      <a:off x="0" y="0"/>
                      <a:ext cx="1786270" cy="2549219"/>
                    </a:xfrm>
                    <a:prstGeom prst="rect">
                      <a:avLst/>
                    </a:prstGeom>
                    <a:effectLst>
                      <a:outerShdw blurRad="50800" dist="38100" dir="2700000" algn="tl" rotWithShape="0">
                        <a:prstClr val="black">
                          <a:alpha val="40000"/>
                        </a:prstClr>
                      </a:outerShdw>
                    </a:effectLst>
                  </pic:spPr>
                </pic:pic>
              </a:graphicData>
            </a:graphic>
          </wp:inline>
        </w:drawing>
      </w:r>
    </w:p>
    <w:p w14:paraId="7417070F" w14:textId="77777777" w:rsidR="000D04EE" w:rsidRDefault="000D04EE" w:rsidP="000D04EE">
      <w:pPr>
        <w:pStyle w:val="Sansinterligne"/>
        <w:pBdr>
          <w:top w:val="none" w:sz="0" w:space="0" w:color="auto"/>
          <w:left w:val="none" w:sz="0" w:space="0" w:color="auto"/>
          <w:bottom w:val="none" w:sz="0" w:space="0" w:color="auto"/>
          <w:right w:val="none" w:sz="0" w:space="0" w:color="auto"/>
        </w:pBdr>
        <w:rPr>
          <w:lang w:val="fr-BE"/>
        </w:rPr>
      </w:pPr>
    </w:p>
    <w:p w14:paraId="3276B633" w14:textId="77777777" w:rsidR="000D04EE" w:rsidRDefault="000D04EE" w:rsidP="000D04EE">
      <w:pPr>
        <w:pStyle w:val="Sansinterligne"/>
        <w:pBdr>
          <w:top w:val="none" w:sz="0" w:space="0" w:color="auto"/>
          <w:left w:val="none" w:sz="0" w:space="0" w:color="auto"/>
          <w:bottom w:val="none" w:sz="0" w:space="0" w:color="auto"/>
          <w:right w:val="none" w:sz="0" w:space="0" w:color="auto"/>
        </w:pBdr>
        <w:rPr>
          <w:lang w:val="fr-BE"/>
        </w:rPr>
      </w:pPr>
    </w:p>
    <w:p w14:paraId="0F387DCD" w14:textId="77777777" w:rsidR="000D04EE" w:rsidRPr="00112A6E" w:rsidRDefault="000D04EE" w:rsidP="000D04EE">
      <w:pPr>
        <w:pStyle w:val="Sansinterligne"/>
        <w:numPr>
          <w:ilvl w:val="0"/>
          <w:numId w:val="9"/>
        </w:numPr>
        <w:pBdr>
          <w:top w:val="none" w:sz="0" w:space="0" w:color="auto"/>
          <w:left w:val="none" w:sz="0" w:space="0" w:color="auto"/>
          <w:bottom w:val="none" w:sz="0" w:space="0" w:color="auto"/>
          <w:right w:val="none" w:sz="0" w:space="0" w:color="auto"/>
        </w:pBdr>
        <w:rPr>
          <w:lang w:val="fr-BE"/>
        </w:rPr>
      </w:pPr>
      <w:r>
        <w:rPr>
          <w:rFonts w:eastAsia="Helvetica Neue" w:cs="Dreaming Outloud Script Pro"/>
          <w:lang w:val="fr-BE"/>
        </w:rPr>
        <w:t>Appuyer sur « C</w:t>
      </w:r>
      <w:r w:rsidRPr="00BE0E54">
        <w:rPr>
          <w:rFonts w:eastAsia="Helvetica Neue" w:cs="Dreaming Outloud Script Pro"/>
          <w:lang w:val="fr-BE"/>
        </w:rPr>
        <w:t>réer un PDF</w:t>
      </w:r>
      <w:r>
        <w:rPr>
          <w:rFonts w:eastAsia="Helvetica Neue" w:cs="Dreaming Outloud Script Pro"/>
          <w:lang w:val="fr-BE"/>
        </w:rPr>
        <w:t> »</w:t>
      </w:r>
      <w:r w:rsidRPr="00BE0E54">
        <w:rPr>
          <w:rFonts w:eastAsia="Helvetica Neue" w:cs="Dreaming Outloud Script Pro"/>
          <w:lang w:val="fr-BE"/>
        </w:rPr>
        <w:t xml:space="preserve"> en haut à gauche</w:t>
      </w:r>
      <w:r>
        <w:rPr>
          <w:rFonts w:eastAsia="Helvetica Neue" w:cs="Dreaming Outloud Script Pro"/>
          <w:lang w:val="fr-BE"/>
        </w:rPr>
        <w:t xml:space="preserve"> &gt; « nouveau PDF » &gt;</w:t>
      </w:r>
      <w:r w:rsidRPr="00BE0E54">
        <w:rPr>
          <w:rFonts w:eastAsia="Helvetica Neue" w:cs="Dreaming Outloud Script Pro"/>
          <w:lang w:val="fr-BE"/>
        </w:rPr>
        <w:t xml:space="preserve"> choisir le format, </w:t>
      </w:r>
      <w:r>
        <w:rPr>
          <w:rFonts w:eastAsia="Helvetica Neue" w:cs="Dreaming Outloud Script Pro"/>
          <w:lang w:val="fr-BE"/>
        </w:rPr>
        <w:t xml:space="preserve">la couleur, </w:t>
      </w:r>
      <w:r w:rsidRPr="00BE0E54">
        <w:rPr>
          <w:rFonts w:eastAsia="Helvetica Neue" w:cs="Dreaming Outloud Script Pro"/>
          <w:lang w:val="fr-BE"/>
        </w:rPr>
        <w:t xml:space="preserve">modifier son nom et son emplacement </w:t>
      </w:r>
    </w:p>
    <w:p w14:paraId="053EC897" w14:textId="2E8BCC84" w:rsidR="000D04EE" w:rsidRPr="00EA469E" w:rsidRDefault="008B2CAD" w:rsidP="000D04EE">
      <w:pPr>
        <w:pStyle w:val="Sansinterligne"/>
        <w:pBdr>
          <w:top w:val="none" w:sz="0" w:space="0" w:color="auto"/>
          <w:left w:val="none" w:sz="0" w:space="0" w:color="auto"/>
          <w:bottom w:val="none" w:sz="0" w:space="0" w:color="auto"/>
          <w:right w:val="none" w:sz="0" w:space="0" w:color="auto"/>
        </w:pBdr>
        <w:rPr>
          <w:lang w:val="fr-BE"/>
        </w:rPr>
      </w:pPr>
      <w:r>
        <w:rPr>
          <w:noProof/>
        </w:rPr>
        <mc:AlternateContent>
          <mc:Choice Requires="wps">
            <w:drawing>
              <wp:anchor distT="0" distB="0" distL="114300" distR="114300" simplePos="0" relativeHeight="252001280" behindDoc="0" locked="0" layoutInCell="1" allowOverlap="1" wp14:anchorId="63146A0F" wp14:editId="0A5A0979">
                <wp:simplePos x="0" y="0"/>
                <wp:positionH relativeFrom="column">
                  <wp:posOffset>115801</wp:posOffset>
                </wp:positionH>
                <wp:positionV relativeFrom="paragraph">
                  <wp:posOffset>1603202</wp:posOffset>
                </wp:positionV>
                <wp:extent cx="701386" cy="17606"/>
                <wp:effectExtent l="0" t="19050" r="41910" b="40005"/>
                <wp:wrapNone/>
                <wp:docPr id="1680602615" name="Connecteur droit 1"/>
                <wp:cNvGraphicFramePr/>
                <a:graphic xmlns:a="http://schemas.openxmlformats.org/drawingml/2006/main">
                  <a:graphicData uri="http://schemas.microsoft.com/office/word/2010/wordprocessingShape">
                    <wps:wsp>
                      <wps:cNvCnPr/>
                      <wps:spPr>
                        <a:xfrm>
                          <a:off x="0" y="0"/>
                          <a:ext cx="701386" cy="17606"/>
                        </a:xfrm>
                        <a:prstGeom prst="line">
                          <a:avLst/>
                        </a:prstGeom>
                        <a:noFill/>
                        <a:ln w="57150" cap="flat">
                          <a:solidFill>
                            <a:schemeClr val="tx1"/>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83E5046" id="Connecteur droit 1"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26.25pt" to="64.3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" strokecolor="black [3213]" strokeweight="4.5pt">
                <v:stroke miterlimit="4" joinstyle="miter"/>
              </v:line>
            </w:pict>
          </mc:Fallback>
        </mc:AlternateContent>
      </w:r>
      <w:r w:rsidR="000D04EE">
        <w:rPr>
          <w:noProof/>
        </w:rPr>
        <mc:AlternateContent>
          <mc:Choice Requires="wps">
            <w:drawing>
              <wp:anchor distT="0" distB="0" distL="114300" distR="114300" simplePos="0" relativeHeight="251853824" behindDoc="0" locked="0" layoutInCell="1" allowOverlap="1" wp14:anchorId="26C274C1" wp14:editId="0D05E7DC">
                <wp:simplePos x="0" y="0"/>
                <wp:positionH relativeFrom="column">
                  <wp:posOffset>2994660</wp:posOffset>
                </wp:positionH>
                <wp:positionV relativeFrom="paragraph">
                  <wp:posOffset>1567179</wp:posOffset>
                </wp:positionV>
                <wp:extent cx="685800" cy="609600"/>
                <wp:effectExtent l="0" t="57150" r="19050" b="19050"/>
                <wp:wrapNone/>
                <wp:docPr id="17" name="Connecteur : en arc 17"/>
                <wp:cNvGraphicFramePr/>
                <a:graphic xmlns:a="http://schemas.openxmlformats.org/drawingml/2006/main">
                  <a:graphicData uri="http://schemas.microsoft.com/office/word/2010/wordprocessingShape">
                    <wps:wsp>
                      <wps:cNvCnPr/>
                      <wps:spPr>
                        <a:xfrm flipV="1">
                          <a:off x="0" y="0"/>
                          <a:ext cx="685800" cy="609600"/>
                        </a:xfrm>
                        <a:prstGeom prst="curvedConnector3">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DB8F314" id="Connecteur : en arc 17" o:spid="_x0000_s1026" type="#_x0000_t38" style="position:absolute;margin-left:235.8pt;margin-top:123.4pt;width:54pt;height:48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" adj="10800" strokecolor="black [3040]" strokeweight="1.5pt">
                <v:stroke endarrow="block"/>
              </v:shape>
            </w:pict>
          </mc:Fallback>
        </mc:AlternateContent>
      </w:r>
      <w:r w:rsidR="000D04EE">
        <w:rPr>
          <w:noProof/>
        </w:rPr>
        <mc:AlternateContent>
          <mc:Choice Requires="wps">
            <w:drawing>
              <wp:anchor distT="0" distB="0" distL="114300" distR="114300" simplePos="0" relativeHeight="251848704" behindDoc="0" locked="0" layoutInCell="1" allowOverlap="1" wp14:anchorId="369C8AEF" wp14:editId="2E8ACC84">
                <wp:simplePos x="0" y="0"/>
                <wp:positionH relativeFrom="column">
                  <wp:posOffset>945515</wp:posOffset>
                </wp:positionH>
                <wp:positionV relativeFrom="paragraph">
                  <wp:posOffset>426085</wp:posOffset>
                </wp:positionV>
                <wp:extent cx="914400" cy="669851"/>
                <wp:effectExtent l="19050" t="19050" r="19050" b="16510"/>
                <wp:wrapNone/>
                <wp:docPr id="10" name="Ellipse 10"/>
                <wp:cNvGraphicFramePr/>
                <a:graphic xmlns:a="http://schemas.openxmlformats.org/drawingml/2006/main">
                  <a:graphicData uri="http://schemas.microsoft.com/office/word/2010/wordprocessingShape">
                    <wps:wsp>
                      <wps:cNvSpPr/>
                      <wps:spPr>
                        <a:xfrm>
                          <a:off x="0" y="0"/>
                          <a:ext cx="914400" cy="669851"/>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0CEBE77" id="Ellipse 10" o:spid="_x0000_s1026" style="position:absolute;margin-left:74.45pt;margin-top:33.55pt;width:1in;height:52.7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" filled="f" strokecolor="#ff2d21 [3208]" strokeweight="3pt">
                <v:textbox style="mso-fit-shape-to-text:t" inset="4pt,4pt,4pt,4pt"/>
              </v:oval>
            </w:pict>
          </mc:Fallback>
        </mc:AlternateContent>
      </w:r>
      <w:r w:rsidR="000D04EE">
        <w:rPr>
          <w:noProof/>
        </w:rPr>
        <w:drawing>
          <wp:inline distT="0" distB="0" distL="0" distR="0" wp14:anchorId="1DD4A7B1" wp14:editId="0231EC93">
            <wp:extent cx="3431484" cy="2573079"/>
            <wp:effectExtent l="38100" t="38100" r="93345" b="93980"/>
            <wp:docPr id="7" name="Image 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logiciel, Icône d’ordinateur&#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2035" cy="2580990"/>
                    </a:xfrm>
                    <a:prstGeom prst="rect">
                      <a:avLst/>
                    </a:prstGeom>
                    <a:noFill/>
                    <a:ln>
                      <a:noFill/>
                    </a:ln>
                    <a:effectLst>
                      <a:outerShdw blurRad="50800" dist="38100" dir="2700000" algn="tl" rotWithShape="0">
                        <a:prstClr val="black">
                          <a:alpha val="40000"/>
                        </a:prstClr>
                      </a:outerShdw>
                    </a:effectLst>
                  </pic:spPr>
                </pic:pic>
              </a:graphicData>
            </a:graphic>
          </wp:inline>
        </w:drawing>
      </w:r>
      <w:r w:rsidR="000D04EE">
        <w:rPr>
          <w:lang w:val="fr-BE"/>
        </w:rPr>
        <w:t xml:space="preserve">     </w:t>
      </w:r>
      <w:r w:rsidR="000D04EE" w:rsidRPr="009E626A">
        <w:rPr>
          <w:noProof/>
          <w:lang w:val="fr-BE"/>
        </w:rPr>
        <w:drawing>
          <wp:inline distT="0" distB="0" distL="0" distR="0" wp14:anchorId="504D6A84" wp14:editId="059DE1D5">
            <wp:extent cx="2172342" cy="2519916"/>
            <wp:effectExtent l="38100" t="38100" r="94615" b="90170"/>
            <wp:docPr id="11" name="Image 11" descr="Une image contenant texte, capture d’écran, logici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logiciel, conception&#10;&#10;Description générée automatiquement"/>
                    <pic:cNvPicPr/>
                  </pic:nvPicPr>
                  <pic:blipFill>
                    <a:blip r:embed="rId13"/>
                    <a:stretch>
                      <a:fillRect/>
                    </a:stretch>
                  </pic:blipFill>
                  <pic:spPr>
                    <a:xfrm>
                      <a:off x="0" y="0"/>
                      <a:ext cx="2178018" cy="2526500"/>
                    </a:xfrm>
                    <a:prstGeom prst="rect">
                      <a:avLst/>
                    </a:prstGeom>
                    <a:effectLst>
                      <a:outerShdw blurRad="50800" dist="38100" dir="2700000" algn="tl" rotWithShape="0">
                        <a:prstClr val="black">
                          <a:alpha val="40000"/>
                        </a:prstClr>
                      </a:outerShdw>
                    </a:effectLst>
                  </pic:spPr>
                </pic:pic>
              </a:graphicData>
            </a:graphic>
          </wp:inline>
        </w:drawing>
      </w:r>
    </w:p>
    <w:p w14:paraId="54A1F549" w14:textId="77777777" w:rsidR="000D04EE" w:rsidRPr="002854ED"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2" w:name="_Toc138080717"/>
      <w:r w:rsidRPr="006E23FF">
        <w:lastRenderedPageBreak/>
        <w:t xml:space="preserve">Créer un nouveau </w:t>
      </w:r>
      <w:r>
        <w:t>dossier</w:t>
      </w:r>
      <w:bookmarkEnd w:id="2"/>
    </w:p>
    <w:p w14:paraId="644BE6B5" w14:textId="77777777" w:rsidR="000D04EE" w:rsidRPr="001E2DF5" w:rsidRDefault="000D04EE" w:rsidP="000D04EE">
      <w:pPr>
        <w:pStyle w:val="Sansinterligne"/>
        <w:pBdr>
          <w:top w:val="none" w:sz="0" w:space="0" w:color="auto"/>
          <w:left w:val="none" w:sz="0" w:space="0" w:color="auto"/>
          <w:bottom w:val="none" w:sz="0" w:space="0" w:color="auto"/>
          <w:right w:val="none" w:sz="0" w:space="0" w:color="auto"/>
        </w:pBdr>
        <w:rPr>
          <w:lang w:val="fr-BE"/>
        </w:rPr>
      </w:pPr>
      <w:r>
        <w:rPr>
          <w:rFonts w:eastAsia="Helvetica Neue" w:cs="Dreaming Outloud Script Pro"/>
          <w:lang w:val="fr-BE"/>
        </w:rPr>
        <w:t xml:space="preserve">Cliquer sur le </w:t>
      </w:r>
      <w:r w:rsidRPr="00BE0E54">
        <w:rPr>
          <w:rFonts w:eastAsia="Helvetica Neue" w:cs="Dreaming Outloud Script Pro"/>
          <w:lang w:val="fr-BE"/>
        </w:rPr>
        <w:t>“+”</w:t>
      </w:r>
      <w:r>
        <w:rPr>
          <w:rFonts w:eastAsia="Helvetica Neue" w:cs="Dreaming Outloud Script Pro"/>
          <w:lang w:val="fr-BE"/>
        </w:rPr>
        <w:t xml:space="preserve"> en bas à droite</w:t>
      </w:r>
      <w:r w:rsidRPr="00BE0E54">
        <w:rPr>
          <w:rFonts w:eastAsia="Helvetica Neue" w:cs="Dreaming Outloud Script Pro"/>
          <w:lang w:val="fr-BE"/>
        </w:rPr>
        <w:t xml:space="preserve"> &gt; </w:t>
      </w:r>
      <w:r>
        <w:rPr>
          <w:rFonts w:eastAsia="Helvetica Neue" w:cs="Dreaming Outloud Script Pro"/>
          <w:lang w:val="fr-BE"/>
        </w:rPr>
        <w:t>« Dossier » &gt; nommer le nouveau dossier</w:t>
      </w:r>
    </w:p>
    <w:p w14:paraId="4EDE8AE4" w14:textId="504C4151" w:rsidR="000D04EE" w:rsidRDefault="008B2CAD"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noProof/>
        </w:rPr>
        <mc:AlternateContent>
          <mc:Choice Requires="wps">
            <w:drawing>
              <wp:anchor distT="0" distB="0" distL="114300" distR="114300" simplePos="0" relativeHeight="252005376" behindDoc="0" locked="0" layoutInCell="1" allowOverlap="1" wp14:anchorId="04A236ED" wp14:editId="4F534B35">
                <wp:simplePos x="0" y="0"/>
                <wp:positionH relativeFrom="column">
                  <wp:posOffset>4491644</wp:posOffset>
                </wp:positionH>
                <wp:positionV relativeFrom="paragraph">
                  <wp:posOffset>2388235</wp:posOffset>
                </wp:positionV>
                <wp:extent cx="701386" cy="17606"/>
                <wp:effectExtent l="0" t="19050" r="41910" b="40005"/>
                <wp:wrapNone/>
                <wp:docPr id="214416008" name="Connecteur droit 1"/>
                <wp:cNvGraphicFramePr/>
                <a:graphic xmlns:a="http://schemas.openxmlformats.org/drawingml/2006/main">
                  <a:graphicData uri="http://schemas.microsoft.com/office/word/2010/wordprocessingShape">
                    <wps:wsp>
                      <wps:cNvCnPr/>
                      <wps:spPr>
                        <a:xfrm>
                          <a:off x="0" y="0"/>
                          <a:ext cx="701386" cy="17606"/>
                        </a:xfrm>
                        <a:prstGeom prst="line">
                          <a:avLst/>
                        </a:prstGeom>
                        <a:noFill/>
                        <a:ln w="57150" cap="flat">
                          <a:solidFill>
                            <a:schemeClr val="tx1"/>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8798A65" id="Connecteur droit 1"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5pt,188.05pt" to="408.9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" strokecolor="black [3213]" strokeweight="4.5pt">
                <v:stroke miterlimit="4" joinstyle="miter"/>
              </v:line>
            </w:pict>
          </mc:Fallback>
        </mc:AlternateContent>
      </w:r>
      <w:r w:rsidR="000D04EE">
        <w:rPr>
          <w:noProof/>
        </w:rPr>
        <mc:AlternateContent>
          <mc:Choice Requires="wps">
            <w:drawing>
              <wp:anchor distT="0" distB="0" distL="114300" distR="114300" simplePos="0" relativeHeight="251856896" behindDoc="0" locked="0" layoutInCell="1" allowOverlap="1" wp14:anchorId="16E7D795" wp14:editId="57461CD6">
                <wp:simplePos x="0" y="0"/>
                <wp:positionH relativeFrom="column">
                  <wp:posOffset>4143375</wp:posOffset>
                </wp:positionH>
                <wp:positionV relativeFrom="paragraph">
                  <wp:posOffset>446405</wp:posOffset>
                </wp:positionV>
                <wp:extent cx="943610" cy="400050"/>
                <wp:effectExtent l="19050" t="19050" r="27940" b="19050"/>
                <wp:wrapNone/>
                <wp:docPr id="23" name="Ellipse 23"/>
                <wp:cNvGraphicFramePr/>
                <a:graphic xmlns:a="http://schemas.openxmlformats.org/drawingml/2006/main">
                  <a:graphicData uri="http://schemas.microsoft.com/office/word/2010/wordprocessingShape">
                    <wps:wsp>
                      <wps:cNvSpPr/>
                      <wps:spPr>
                        <a:xfrm>
                          <a:off x="0" y="0"/>
                          <a:ext cx="943610" cy="400050"/>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C5CBDBD" id="Ellipse 23" o:spid="_x0000_s1026" style="position:absolute;margin-left:326.25pt;margin-top:35.15pt;width:74.3pt;height:3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" filled="f" strokecolor="#ff2d21 [3208]" strokeweight="3pt">
                <v:textbox inset="4pt,4pt,4pt,4pt"/>
              </v:oval>
            </w:pict>
          </mc:Fallback>
        </mc:AlternateContent>
      </w:r>
      <w:r w:rsidR="000D04EE">
        <w:rPr>
          <w:noProof/>
        </w:rPr>
        <mc:AlternateContent>
          <mc:Choice Requires="wps">
            <w:drawing>
              <wp:anchor distT="0" distB="0" distL="114300" distR="114300" simplePos="0" relativeHeight="251855872" behindDoc="0" locked="0" layoutInCell="1" allowOverlap="1" wp14:anchorId="37CD0FF0" wp14:editId="50E94DFE">
                <wp:simplePos x="0" y="0"/>
                <wp:positionH relativeFrom="column">
                  <wp:posOffset>3204210</wp:posOffset>
                </wp:positionH>
                <wp:positionV relativeFrom="paragraph">
                  <wp:posOffset>2036445</wp:posOffset>
                </wp:positionV>
                <wp:extent cx="276225" cy="390525"/>
                <wp:effectExtent l="19050" t="19050" r="47625" b="47625"/>
                <wp:wrapNone/>
                <wp:docPr id="22" name="Connecteur droit avec flèche 22"/>
                <wp:cNvGraphicFramePr/>
                <a:graphic xmlns:a="http://schemas.openxmlformats.org/drawingml/2006/main">
                  <a:graphicData uri="http://schemas.microsoft.com/office/word/2010/wordprocessingShape">
                    <wps:wsp>
                      <wps:cNvCnPr/>
                      <wps:spPr>
                        <a:xfrm>
                          <a:off x="0" y="0"/>
                          <a:ext cx="276225" cy="390525"/>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2D49CB4" id="Connecteur droit avec flèche 22" o:spid="_x0000_s1026" type="#_x0000_t32" style="position:absolute;margin-left:252.3pt;margin-top:160.35pt;width:21.75pt;height:30.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" strokecolor="#ff1e12 [3048]" strokeweight="2.25pt">
                <v:stroke endarrow="block"/>
              </v:shape>
            </w:pict>
          </mc:Fallback>
        </mc:AlternateContent>
      </w:r>
      <w:r w:rsidR="000D04EE">
        <w:rPr>
          <w:noProof/>
        </w:rPr>
        <mc:AlternateContent>
          <mc:Choice Requires="wps">
            <w:drawing>
              <wp:anchor distT="0" distB="0" distL="114300" distR="114300" simplePos="0" relativeHeight="251854848" behindDoc="0" locked="0" layoutInCell="1" allowOverlap="1" wp14:anchorId="2161E104" wp14:editId="430224D4">
                <wp:simplePos x="0" y="0"/>
                <wp:positionH relativeFrom="column">
                  <wp:posOffset>3467100</wp:posOffset>
                </wp:positionH>
                <wp:positionV relativeFrom="paragraph">
                  <wp:posOffset>2482850</wp:posOffset>
                </wp:positionV>
                <wp:extent cx="304800" cy="390525"/>
                <wp:effectExtent l="19050" t="19050" r="19050" b="28575"/>
                <wp:wrapNone/>
                <wp:docPr id="21" name="Ellipse 21"/>
                <wp:cNvGraphicFramePr/>
                <a:graphic xmlns:a="http://schemas.openxmlformats.org/drawingml/2006/main">
                  <a:graphicData uri="http://schemas.microsoft.com/office/word/2010/wordprocessingShape">
                    <wps:wsp>
                      <wps:cNvSpPr/>
                      <wps:spPr>
                        <a:xfrm>
                          <a:off x="0" y="0"/>
                          <a:ext cx="304800" cy="390525"/>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C23FCE4" id="Ellipse 21" o:spid="_x0000_s1026" style="position:absolute;margin-left:273pt;margin-top:195.5pt;width:24pt;height:30.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" filled="f" strokecolor="#ff2d21 [3208]" strokeweight="3pt">
                <v:textbox style="mso-fit-shape-to-text:t" inset="4pt,4pt,4pt,4pt"/>
              </v:oval>
            </w:pict>
          </mc:Fallback>
        </mc:AlternateContent>
      </w:r>
      <w:r w:rsidR="000D04EE">
        <w:rPr>
          <w:noProof/>
        </w:rPr>
        <w:drawing>
          <wp:inline distT="0" distB="0" distL="0" distR="0" wp14:anchorId="444BB2B4" wp14:editId="27138D7E">
            <wp:extent cx="3763926" cy="2822359"/>
            <wp:effectExtent l="38100" t="38100" r="103505" b="92710"/>
            <wp:docPr id="18" name="Image 1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logiciel, Icône d’ordinateur&#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4759" cy="2830482"/>
                    </a:xfrm>
                    <a:prstGeom prst="rect">
                      <a:avLst/>
                    </a:prstGeom>
                    <a:noFill/>
                    <a:ln>
                      <a:noFill/>
                    </a:ln>
                    <a:effectLst>
                      <a:outerShdw blurRad="50800" dist="38100" dir="2700000" algn="tl" rotWithShape="0">
                        <a:prstClr val="black">
                          <a:alpha val="40000"/>
                        </a:prstClr>
                      </a:outerShdw>
                    </a:effectLst>
                  </pic:spPr>
                </pic:pic>
              </a:graphicData>
            </a:graphic>
          </wp:inline>
        </w:drawing>
      </w:r>
      <w:r w:rsidR="000D04EE">
        <w:rPr>
          <w:rFonts w:ascii="Dreaming Outloud Script Pro" w:eastAsia="Helvetica Neue" w:hAnsi="Dreaming Outloud Script Pro" w:cs="Dreaming Outloud Script Pro"/>
          <w:lang w:val="fr-BE"/>
        </w:rPr>
        <w:t xml:space="preserve">    </w:t>
      </w:r>
      <w:r w:rsidR="000D04EE" w:rsidRPr="00EC17DC">
        <w:rPr>
          <w:noProof/>
          <w:lang w:val="fr-BE"/>
        </w:rPr>
        <w:drawing>
          <wp:inline distT="0" distB="0" distL="0" distR="0" wp14:anchorId="3427D60B" wp14:editId="774B3178">
            <wp:extent cx="1786270" cy="2549219"/>
            <wp:effectExtent l="38100" t="38100" r="99695" b="9906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1"/>
                    <a:stretch>
                      <a:fillRect/>
                    </a:stretch>
                  </pic:blipFill>
                  <pic:spPr>
                    <a:xfrm>
                      <a:off x="0" y="0"/>
                      <a:ext cx="1786270" cy="2549219"/>
                    </a:xfrm>
                    <a:prstGeom prst="rect">
                      <a:avLst/>
                    </a:prstGeom>
                    <a:effectLst>
                      <a:outerShdw blurRad="50800" dist="38100" dir="2700000" algn="tl" rotWithShape="0">
                        <a:prstClr val="black">
                          <a:alpha val="40000"/>
                        </a:prstClr>
                      </a:outerShdw>
                    </a:effectLst>
                  </pic:spPr>
                </pic:pic>
              </a:graphicData>
            </a:graphic>
          </wp:inline>
        </w:drawing>
      </w:r>
    </w:p>
    <w:p w14:paraId="4A831E33" w14:textId="716BD160"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p>
    <w:p w14:paraId="232A6E6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noProof/>
          <w:lang w:val="fr-BE"/>
        </w:rPr>
        <mc:AlternateContent>
          <mc:Choice Requires="wps">
            <w:drawing>
              <wp:anchor distT="0" distB="0" distL="114300" distR="114300" simplePos="0" relativeHeight="251863040" behindDoc="0" locked="0" layoutInCell="1" allowOverlap="1" wp14:anchorId="1AB5C1C1" wp14:editId="49D6D803">
                <wp:simplePos x="0" y="0"/>
                <wp:positionH relativeFrom="column">
                  <wp:posOffset>1733550</wp:posOffset>
                </wp:positionH>
                <wp:positionV relativeFrom="paragraph">
                  <wp:posOffset>140335</wp:posOffset>
                </wp:positionV>
                <wp:extent cx="2392680" cy="941070"/>
                <wp:effectExtent l="0" t="0" r="388620" b="87630"/>
                <wp:wrapNone/>
                <wp:docPr id="1689840875" name="Connecteur : en arc 7"/>
                <wp:cNvGraphicFramePr/>
                <a:graphic xmlns:a="http://schemas.openxmlformats.org/drawingml/2006/main">
                  <a:graphicData uri="http://schemas.microsoft.com/office/word/2010/wordprocessingShape">
                    <wps:wsp>
                      <wps:cNvCnPr/>
                      <wps:spPr>
                        <a:xfrm>
                          <a:off x="0" y="0"/>
                          <a:ext cx="2392680" cy="941070"/>
                        </a:xfrm>
                        <a:prstGeom prst="curvedConnector3">
                          <a:avLst>
                            <a:gd name="adj1" fmla="val 114716"/>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B499BD9" id="Connecteur : en arc 7" o:spid="_x0000_s1026" type="#_x0000_t38" style="position:absolute;margin-left:136.5pt;margin-top:11.05pt;width:188.4pt;height:74.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" adj="24779" strokeweight=".5pt">
                <v:stroke endarrow="block" miterlimit="4" joinstyle="miter"/>
              </v:shape>
            </w:pict>
          </mc:Fallback>
        </mc:AlternateContent>
      </w:r>
      <w:r>
        <w:rPr>
          <w:rFonts w:ascii="Dreaming Outloud Script Pro" w:eastAsia="Helvetica Neue" w:hAnsi="Dreaming Outloud Script Pro" w:cs="Dreaming Outloud Script Pro"/>
          <w:lang w:val="fr-BE"/>
        </w:rPr>
        <w:t xml:space="preserve">Options supplémentaires : </w:t>
      </w:r>
      <w:r w:rsidRPr="00D9569C">
        <w:rPr>
          <w:rFonts w:ascii="Dreaming Outloud Script Pro" w:eastAsia="Helvetica Neue" w:hAnsi="Dreaming Outloud Script Pro" w:cs="Dreaming Outloud Script Pro"/>
          <w:noProof/>
          <w:lang w:val="fr-BE"/>
        </w:rPr>
        <w:drawing>
          <wp:anchor distT="0" distB="0" distL="114300" distR="114300" simplePos="0" relativeHeight="251857920" behindDoc="1" locked="0" layoutInCell="1" allowOverlap="1" wp14:anchorId="5229CF31" wp14:editId="28FE7E6B">
            <wp:simplePos x="0" y="0"/>
            <wp:positionH relativeFrom="margin">
              <wp:align>left</wp:align>
            </wp:positionH>
            <wp:positionV relativeFrom="paragraph">
              <wp:posOffset>436880</wp:posOffset>
            </wp:positionV>
            <wp:extent cx="4140200" cy="3070860"/>
            <wp:effectExtent l="0" t="0" r="0" b="0"/>
            <wp:wrapTight wrapText="bothSides">
              <wp:wrapPolygon edited="0">
                <wp:start x="0" y="0"/>
                <wp:lineTo x="0" y="21439"/>
                <wp:lineTo x="21467" y="21439"/>
                <wp:lineTo x="21467" y="0"/>
                <wp:lineTo x="0" y="0"/>
              </wp:wrapPolygon>
            </wp:wrapTight>
            <wp:docPr id="556809160"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09160" name="Image 1" descr="Une image contenant texte, logiciel, Icône d’ordinateur, Page web&#10;&#10;Description générée automatiquement"/>
                    <pic:cNvPicPr/>
                  </pic:nvPicPr>
                  <pic:blipFill>
                    <a:blip r:embed="rId14"/>
                    <a:stretch>
                      <a:fillRect/>
                    </a:stretch>
                  </pic:blipFill>
                  <pic:spPr>
                    <a:xfrm>
                      <a:off x="0" y="0"/>
                      <a:ext cx="4140200" cy="3070860"/>
                    </a:xfrm>
                    <a:prstGeom prst="rect">
                      <a:avLst/>
                    </a:prstGeom>
                  </pic:spPr>
                </pic:pic>
              </a:graphicData>
            </a:graphic>
          </wp:anchor>
        </w:drawing>
      </w:r>
      <w:r>
        <w:rPr>
          <w:noProof/>
        </w:rPr>
        <mc:AlternateContent>
          <mc:Choice Requires="wps">
            <w:drawing>
              <wp:inline distT="0" distB="0" distL="0" distR="0" wp14:anchorId="46448CC3" wp14:editId="4ED8F007">
                <wp:extent cx="304800" cy="304800"/>
                <wp:effectExtent l="0" t="0" r="0" b="0"/>
                <wp:docPr id="163816137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2B0D6FA"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DDA6A7E"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860992" behindDoc="0" locked="0" layoutInCell="1" allowOverlap="1" wp14:anchorId="737D188D" wp14:editId="2123DB86">
                <wp:simplePos x="0" y="0"/>
                <wp:positionH relativeFrom="column">
                  <wp:posOffset>4613910</wp:posOffset>
                </wp:positionH>
                <wp:positionV relativeFrom="paragraph">
                  <wp:posOffset>88265</wp:posOffset>
                </wp:positionV>
                <wp:extent cx="1744980" cy="1238250"/>
                <wp:effectExtent l="38100" t="19050" r="45720" b="76200"/>
                <wp:wrapNone/>
                <wp:docPr id="1005119465" name="Rectangle : coins arrondis 6"/>
                <wp:cNvGraphicFramePr/>
                <a:graphic xmlns:a="http://schemas.openxmlformats.org/drawingml/2006/main">
                  <a:graphicData uri="http://schemas.microsoft.com/office/word/2010/wordprocessingShape">
                    <wps:wsp>
                      <wps:cNvSpPr/>
                      <wps:spPr>
                        <a:xfrm>
                          <a:off x="0" y="0"/>
                          <a:ext cx="1744980" cy="1238250"/>
                        </a:xfrm>
                        <a:prstGeom prst="roundRect">
                          <a:avLst/>
                        </a:prstGeom>
                        <a:solidFill>
                          <a:schemeClr val="accent3">
                            <a:lumMod val="20000"/>
                            <a:lumOff val="80000"/>
                          </a:schemeClr>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18A41DBF" w14:textId="77777777" w:rsidR="000D04EE" w:rsidRPr="00D9569C" w:rsidRDefault="000D04EE" w:rsidP="000D04EE">
                            <w:pPr>
                              <w:pStyle w:val="En-tte"/>
                              <w:pBdr>
                                <w:bottom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lang w:val="fr-BE"/>
                              </w:rPr>
                              <w:t>Possibilités de déplacer / renommer / effacer / partager / … le dossier.</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D188D" id="Rectangle : coins arrondis 6" o:spid="_x0000_s1027" style="position:absolute;left:0;text-align:left;margin-left:363.3pt;margin-top:6.95pt;width:137.4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" fillcolor="#fcf5d5 [662]" stroked="f" strokeweight="1pt">
                <v:stroke miterlimit="4" joinstyle="miter"/>
                <v:shadow on="t" color="black" opacity=".5" origin=",.5" offset="0"/>
                <v:textbox inset="4pt,4pt,4pt,4pt">
                  <w:txbxContent>
                    <w:p w14:paraId="18A41DBF" w14:textId="77777777" w:rsidR="000D04EE" w:rsidRPr="00D9569C" w:rsidRDefault="000D04EE" w:rsidP="000D04EE">
                      <w:pPr>
                        <w:pStyle w:val="En-tte"/>
                        <w:pBdr>
                          <w:bottom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lang w:val="fr-BE"/>
                        </w:rPr>
                        <w:t>Possibilités de déplacer / renommer / effacer / partager / … le dossier.</w:t>
                      </w:r>
                    </w:p>
                  </w:txbxContent>
                </v:textbox>
              </v:roundrect>
            </w:pict>
          </mc:Fallback>
        </mc:AlternateContent>
      </w:r>
    </w:p>
    <w:p w14:paraId="2F342E0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noProof/>
          <w:lang w:val="fr-BE"/>
        </w:rPr>
        <mc:AlternateContent>
          <mc:Choice Requires="wps">
            <w:drawing>
              <wp:anchor distT="0" distB="0" distL="114300" distR="114300" simplePos="0" relativeHeight="251858944" behindDoc="0" locked="0" layoutInCell="1" allowOverlap="1" wp14:anchorId="77A978B8" wp14:editId="3B893144">
                <wp:simplePos x="0" y="0"/>
                <wp:positionH relativeFrom="column">
                  <wp:posOffset>4461510</wp:posOffset>
                </wp:positionH>
                <wp:positionV relativeFrom="paragraph">
                  <wp:posOffset>104775</wp:posOffset>
                </wp:positionV>
                <wp:extent cx="731520" cy="586740"/>
                <wp:effectExtent l="0" t="0" r="0" b="0"/>
                <wp:wrapNone/>
                <wp:docPr id="1928164180" name="Zone de texte 3"/>
                <wp:cNvGraphicFramePr/>
                <a:graphic xmlns:a="http://schemas.openxmlformats.org/drawingml/2006/main">
                  <a:graphicData uri="http://schemas.microsoft.com/office/word/2010/wordprocessingShape">
                    <wps:wsp>
                      <wps:cNvSpPr txBox="1"/>
                      <wps:spPr>
                        <a:xfrm>
                          <a:off x="0" y="0"/>
                          <a:ext cx="731520" cy="5867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B15F76F" w14:textId="77777777" w:rsidR="000D04EE" w:rsidRDefault="000D04EE" w:rsidP="000D04EE"/>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77A978B8" id="_x0000_t202" coordsize="21600,21600" o:spt="202" path="m,l,21600r21600,l21600,xe">
                <v:stroke joinstyle="miter"/>
                <v:path gradientshapeok="t" o:connecttype="rect"/>
              </v:shapetype>
              <v:shape id="Zone de texte 3" o:spid="_x0000_s1027" type="#_x0000_t202" style="position:absolute;left:0;text-align:left;margin-left:351.3pt;margin-top:8.25pt;width:57.6pt;height:46.2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" filled="f" stroked="f" strokeweight="1pt">
                <v:stroke miterlimit="4"/>
                <v:textbox style="mso-fit-shape-to-text:t" inset="4pt,4pt,4pt,4pt">
                  <w:txbxContent>
                    <w:p w14:paraId="6B15F76F" w14:textId="77777777" w:rsidR="000D04EE" w:rsidRDefault="000D04EE" w:rsidP="000D04EE"/>
                  </w:txbxContent>
                </v:textbox>
              </v:shape>
            </w:pict>
          </mc:Fallback>
        </mc:AlternateContent>
      </w:r>
    </w:p>
    <w:p w14:paraId="7FD69C9A" w14:textId="519D4368" w:rsidR="000D04EE" w:rsidRDefault="00270248"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noProof/>
          <w:lang w:val="fr-BE"/>
        </w:rPr>
        <mc:AlternateContent>
          <mc:Choice Requires="wps">
            <w:drawing>
              <wp:anchor distT="0" distB="0" distL="114300" distR="114300" simplePos="0" relativeHeight="251981824" behindDoc="0" locked="0" layoutInCell="1" allowOverlap="1" wp14:anchorId="038FB74F" wp14:editId="07BC47F8">
                <wp:simplePos x="0" y="0"/>
                <wp:positionH relativeFrom="column">
                  <wp:posOffset>3676650</wp:posOffset>
                </wp:positionH>
                <wp:positionV relativeFrom="paragraph">
                  <wp:posOffset>4445</wp:posOffset>
                </wp:positionV>
                <wp:extent cx="914400" cy="914400"/>
                <wp:effectExtent l="0" t="0" r="0" b="0"/>
                <wp:wrapNone/>
                <wp:docPr id="1283183167" name="Zone de texte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EF7BEE6" w14:textId="3188C7F3" w:rsidR="00270248" w:rsidRPr="00270248" w:rsidRDefault="00270248">
                            <w:pPr>
                              <w:rPr>
                                <w:b/>
                                <w:bCs/>
                                <w:color w:val="FF0000"/>
                              </w:rPr>
                            </w:pPr>
                          </w:p>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8FB74F" id="Zone de texte 1" o:spid="_x0000_s1028" type="#_x0000_t202" style="position:absolute;left:0;text-align:left;margin-left:289.5pt;margin-top:.35pt;width:1in;height:1in;z-index:25198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" filled="f" stroked="f" strokeweight="1pt">
                <v:stroke miterlimit="4"/>
                <v:textbox style="mso-fit-shape-to-text:t" inset="4pt,4pt,4pt,4pt">
                  <w:txbxContent>
                    <w:p w14:paraId="2EF7BEE6" w14:textId="3188C7F3" w:rsidR="00270248" w:rsidRPr="00270248" w:rsidRDefault="00270248">
                      <w:pPr>
                        <w:rPr>
                          <w:b/>
                          <w:bCs/>
                          <w:color w:val="FF0000"/>
                        </w:rPr>
                      </w:pPr>
                    </w:p>
                  </w:txbxContent>
                </v:textbox>
              </v:shape>
            </w:pict>
          </mc:Fallback>
        </mc:AlternateContent>
      </w:r>
    </w:p>
    <w:p w14:paraId="6742CCE2" w14:textId="35732EC1"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noProof/>
          <w:lang w:val="fr-BE"/>
        </w:rPr>
        <mc:AlternateContent>
          <mc:Choice Requires="wps">
            <w:drawing>
              <wp:anchor distT="0" distB="0" distL="114300" distR="114300" simplePos="0" relativeHeight="251866112" behindDoc="0" locked="0" layoutInCell="1" allowOverlap="1" wp14:anchorId="1933D273" wp14:editId="7B0D3ED5">
                <wp:simplePos x="0" y="0"/>
                <wp:positionH relativeFrom="column">
                  <wp:posOffset>1661159</wp:posOffset>
                </wp:positionH>
                <wp:positionV relativeFrom="paragraph">
                  <wp:posOffset>145415</wp:posOffset>
                </wp:positionV>
                <wp:extent cx="3067050" cy="828675"/>
                <wp:effectExtent l="0" t="57150" r="19050" b="28575"/>
                <wp:wrapNone/>
                <wp:docPr id="1810001874" name="Connecteur : en arc 7"/>
                <wp:cNvGraphicFramePr/>
                <a:graphic xmlns:a="http://schemas.openxmlformats.org/drawingml/2006/main">
                  <a:graphicData uri="http://schemas.microsoft.com/office/word/2010/wordprocessingShape">
                    <wps:wsp>
                      <wps:cNvCnPr/>
                      <wps:spPr>
                        <a:xfrm flipH="1" flipV="1">
                          <a:off x="0" y="0"/>
                          <a:ext cx="3067050" cy="828675"/>
                        </a:xfrm>
                        <a:prstGeom prst="curvedConnector3">
                          <a:avLst>
                            <a:gd name="adj1" fmla="val 6912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6643C4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7" o:spid="_x0000_s1026" type="#_x0000_t38" style="position:absolute;margin-left:130.8pt;margin-top:11.45pt;width:241.5pt;height:65.2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" adj="14930" strokeweight=".5pt">
                <v:stroke endarrow="block" miterlimit="4" joinstyle="miter"/>
              </v:shape>
            </w:pict>
          </mc:Fallback>
        </mc:AlternateContent>
      </w:r>
      <w:r>
        <w:rPr>
          <w:noProof/>
        </w:rPr>
        <mc:AlternateContent>
          <mc:Choice Requires="wps">
            <w:drawing>
              <wp:anchor distT="0" distB="0" distL="114300" distR="114300" simplePos="0" relativeHeight="251862016" behindDoc="0" locked="0" layoutInCell="1" allowOverlap="1" wp14:anchorId="22AB4773" wp14:editId="1FE0BB9B">
                <wp:simplePos x="0" y="0"/>
                <wp:positionH relativeFrom="column">
                  <wp:posOffset>3817620</wp:posOffset>
                </wp:positionH>
                <wp:positionV relativeFrom="paragraph">
                  <wp:posOffset>27306</wp:posOffset>
                </wp:positionV>
                <wp:extent cx="262890" cy="255270"/>
                <wp:effectExtent l="19050" t="19050" r="22860" b="11430"/>
                <wp:wrapNone/>
                <wp:docPr id="1774022558" name="Ellipse 1774022558"/>
                <wp:cNvGraphicFramePr/>
                <a:graphic xmlns:a="http://schemas.openxmlformats.org/drawingml/2006/main">
                  <a:graphicData uri="http://schemas.microsoft.com/office/word/2010/wordprocessingShape">
                    <wps:wsp>
                      <wps:cNvSpPr/>
                      <wps:spPr>
                        <a:xfrm>
                          <a:off x="0" y="0"/>
                          <a:ext cx="262890" cy="255270"/>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4D3303F" id="Ellipse 1774022558" o:spid="_x0000_s1026" style="position:absolute;margin-left:300.6pt;margin-top:2.15pt;width:20.7pt;height:20.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" filled="f" strokecolor="#ff2d21 [3208]" strokeweight="3pt">
                <v:textbox inset="4pt,4pt,4pt,4pt"/>
              </v:oval>
            </w:pict>
          </mc:Fallback>
        </mc:AlternateContent>
      </w:r>
    </w:p>
    <w:p w14:paraId="08BAED92" w14:textId="4C98A3D4"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p>
    <w:p w14:paraId="0638A9FF" w14:textId="2AF1BA05"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p>
    <w:p w14:paraId="46DE58B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p>
    <w:p w14:paraId="5AFDCCA7" w14:textId="00185D8A"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859968" behindDoc="0" locked="0" layoutInCell="1" allowOverlap="1" wp14:anchorId="0B89DEF6" wp14:editId="5A7D967C">
                <wp:simplePos x="0" y="0"/>
                <wp:positionH relativeFrom="column">
                  <wp:posOffset>4423410</wp:posOffset>
                </wp:positionH>
                <wp:positionV relativeFrom="paragraph">
                  <wp:posOffset>20320</wp:posOffset>
                </wp:positionV>
                <wp:extent cx="2026920" cy="1832610"/>
                <wp:effectExtent l="38100" t="19050" r="30480" b="72390"/>
                <wp:wrapNone/>
                <wp:docPr id="1851445917" name="Rectangle : coins arrondis 6"/>
                <wp:cNvGraphicFramePr/>
                <a:graphic xmlns:a="http://schemas.openxmlformats.org/drawingml/2006/main">
                  <a:graphicData uri="http://schemas.microsoft.com/office/word/2010/wordprocessingShape">
                    <wps:wsp>
                      <wps:cNvSpPr/>
                      <wps:spPr>
                        <a:xfrm>
                          <a:off x="0" y="0"/>
                          <a:ext cx="2026920" cy="1832610"/>
                        </a:xfrm>
                        <a:prstGeom prst="roundRect">
                          <a:avLst/>
                        </a:prstGeom>
                        <a:solidFill>
                          <a:schemeClr val="accent3">
                            <a:lumMod val="20000"/>
                            <a:lumOff val="80000"/>
                          </a:schemeClr>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44C24F5D" w14:textId="77777777" w:rsidR="000D04EE" w:rsidRPr="00D9569C" w:rsidRDefault="000D04EE" w:rsidP="000D04EE">
                            <w:pPr>
                              <w:jc w:val="both"/>
                            </w:pPr>
                            <w:r w:rsidRPr="006529D4">
                              <w:rPr>
                                <w:rFonts w:ascii="Dreaming Outloud Script Pro" w:eastAsia="Helvetica Neue" w:hAnsi="Dreaming Outloud Script Pro" w:cs="Dreaming Outloud Script Pro"/>
                                <w:b/>
                                <w:bCs/>
                              </w:rPr>
                              <w:t>Placer une étiquette de couleur sur le dossier</w:t>
                            </w:r>
                            <w:r>
                              <w:rPr>
                                <w:rFonts w:ascii="Dreaming Outloud Script Pro" w:eastAsia="Helvetica Neue" w:hAnsi="Dreaming Outloud Script Pro" w:cs="Dreaming Outloud Script Pro"/>
                              </w:rPr>
                              <w:t> : appuyer sur les 3 points à côté du dossier &gt; cliquer sur « étiquette de couleur » &gt; définir une couleur parmi celles proposées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0B89DEF6" id="_x0000_s1029" style="position:absolute;left:0;text-align:left;margin-left:348.3pt;margin-top:1.6pt;width:159.6pt;height:144.3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" fillcolor="#fcf5d5 [662]" stroked="f" strokeweight="1pt">
                <v:stroke miterlimit="4" joinstyle="miter"/>
                <v:shadow on="t" color="black" opacity=".5" origin=",.5" offset="0"/>
                <v:textbox inset="4pt,4pt,4pt,4pt">
                  <w:txbxContent>
                    <w:p w14:paraId="44C24F5D" w14:textId="77777777" w:rsidR="000D04EE" w:rsidRPr="00D9569C" w:rsidRDefault="000D04EE" w:rsidP="000D04EE">
                      <w:pPr>
                        <w:jc w:val="both"/>
                      </w:pPr>
                      <w:r w:rsidRPr="006529D4">
                        <w:rPr>
                          <w:rFonts w:ascii="Dreaming Outloud Script Pro" w:eastAsia="Helvetica Neue" w:hAnsi="Dreaming Outloud Script Pro" w:cs="Dreaming Outloud Script Pro"/>
                          <w:b/>
                          <w:bCs/>
                        </w:rPr>
                        <w:t>Placer une étiquette de couleur sur le dossier</w:t>
                      </w:r>
                      <w:r>
                        <w:rPr>
                          <w:rFonts w:ascii="Dreaming Outloud Script Pro" w:eastAsia="Helvetica Neue" w:hAnsi="Dreaming Outloud Script Pro" w:cs="Dreaming Outloud Script Pro"/>
                        </w:rPr>
                        <w:t> : appuyer sur les 3 points à côté du dossier &gt; cliquer sur « étiquette de couleur » &gt; définir une couleur parmi celles proposées</w:t>
                      </w:r>
                    </w:p>
                  </w:txbxContent>
                </v:textbox>
              </v:roundrect>
            </w:pict>
          </mc:Fallback>
        </mc:AlternateContent>
      </w:r>
    </w:p>
    <w:p w14:paraId="55A105A6" w14:textId="65B05BA6" w:rsidR="000D04EE" w:rsidRPr="005E5466" w:rsidRDefault="008B2CAD"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lang w:val="fr-BE"/>
        </w:rPr>
      </w:pPr>
      <w:r>
        <w:rPr>
          <w:noProof/>
        </w:rPr>
        <mc:AlternateContent>
          <mc:Choice Requires="wps">
            <w:drawing>
              <wp:anchor distT="0" distB="0" distL="114300" distR="114300" simplePos="0" relativeHeight="252007424" behindDoc="0" locked="0" layoutInCell="1" allowOverlap="1" wp14:anchorId="7FA073DB" wp14:editId="1D922298">
                <wp:simplePos x="0" y="0"/>
                <wp:positionH relativeFrom="column">
                  <wp:posOffset>118283</wp:posOffset>
                </wp:positionH>
                <wp:positionV relativeFrom="paragraph">
                  <wp:posOffset>189750</wp:posOffset>
                </wp:positionV>
                <wp:extent cx="701386" cy="17606"/>
                <wp:effectExtent l="0" t="19050" r="41910" b="40005"/>
                <wp:wrapNone/>
                <wp:docPr id="2061329457" name="Connecteur droit 1"/>
                <wp:cNvGraphicFramePr/>
                <a:graphic xmlns:a="http://schemas.openxmlformats.org/drawingml/2006/main">
                  <a:graphicData uri="http://schemas.microsoft.com/office/word/2010/wordprocessingShape">
                    <wps:wsp>
                      <wps:cNvCnPr/>
                      <wps:spPr>
                        <a:xfrm>
                          <a:off x="0" y="0"/>
                          <a:ext cx="701386" cy="17606"/>
                        </a:xfrm>
                        <a:prstGeom prst="line">
                          <a:avLst/>
                        </a:prstGeom>
                        <a:noFill/>
                        <a:ln w="57150" cap="flat">
                          <a:solidFill>
                            <a:schemeClr val="tx1"/>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B487719" id="Connecteur droit 1"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4.95pt" to="64.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" strokecolor="black [3213]" strokeweight="4.5pt">
                <v:stroke miterlimit="4" joinstyle="miter"/>
              </v:line>
            </w:pict>
          </mc:Fallback>
        </mc:AlternateContent>
      </w:r>
      <w:r w:rsidR="000D04EE">
        <w:rPr>
          <w:noProof/>
        </w:rPr>
        <mc:AlternateContent>
          <mc:Choice Requires="wps">
            <w:drawing>
              <wp:anchor distT="0" distB="0" distL="114300" distR="114300" simplePos="0" relativeHeight="251865088" behindDoc="0" locked="0" layoutInCell="1" allowOverlap="1" wp14:anchorId="52044A85" wp14:editId="0F63F89F">
                <wp:simplePos x="0" y="0"/>
                <wp:positionH relativeFrom="column">
                  <wp:posOffset>3556635</wp:posOffset>
                </wp:positionH>
                <wp:positionV relativeFrom="paragraph">
                  <wp:posOffset>60960</wp:posOffset>
                </wp:positionV>
                <wp:extent cx="895350" cy="762000"/>
                <wp:effectExtent l="38100" t="19050" r="19050" b="38100"/>
                <wp:wrapNone/>
                <wp:docPr id="5970724" name="Connecteur droit avec flèche 5970724"/>
                <wp:cNvGraphicFramePr/>
                <a:graphic xmlns:a="http://schemas.openxmlformats.org/drawingml/2006/main">
                  <a:graphicData uri="http://schemas.microsoft.com/office/word/2010/wordprocessingShape">
                    <wps:wsp>
                      <wps:cNvCnPr/>
                      <wps:spPr>
                        <a:xfrm flipH="1">
                          <a:off x="0" y="0"/>
                          <a:ext cx="895350" cy="762000"/>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633F858" id="_x0000_t32" coordsize="21600,21600" o:spt="32" o:oned="t" path="m,l21600,21600e" filled="f">
                <v:path arrowok="t" fillok="f" o:connecttype="none"/>
                <o:lock v:ext="edit" shapetype="t"/>
              </v:shapetype>
              <v:shape id="Connecteur droit avec flèche 5970724" o:spid="_x0000_s1026" type="#_x0000_t32" style="position:absolute;margin-left:280.05pt;margin-top:4.8pt;width:70.5pt;height:60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" strokecolor="#ff1e12 [3048]" strokeweight="2.25pt">
                <v:stroke endarrow="block"/>
              </v:shape>
            </w:pict>
          </mc:Fallback>
        </mc:AlternateContent>
      </w:r>
    </w:p>
    <w:p w14:paraId="1D628920" w14:textId="7E4E6E33"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8333F9A" w14:textId="5BC4883C"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11BF2E1" w14:textId="3627E9A1"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64064" behindDoc="0" locked="0" layoutInCell="1" allowOverlap="1" wp14:anchorId="198ED380" wp14:editId="315DBF01">
                <wp:simplePos x="0" y="0"/>
                <wp:positionH relativeFrom="column">
                  <wp:posOffset>2651760</wp:posOffset>
                </wp:positionH>
                <wp:positionV relativeFrom="paragraph">
                  <wp:posOffset>200025</wp:posOffset>
                </wp:positionV>
                <wp:extent cx="941070" cy="259080"/>
                <wp:effectExtent l="19050" t="19050" r="11430" b="26670"/>
                <wp:wrapNone/>
                <wp:docPr id="627628562" name="Ellipse 627628562"/>
                <wp:cNvGraphicFramePr/>
                <a:graphic xmlns:a="http://schemas.openxmlformats.org/drawingml/2006/main">
                  <a:graphicData uri="http://schemas.microsoft.com/office/word/2010/wordprocessingShape">
                    <wps:wsp>
                      <wps:cNvSpPr/>
                      <wps:spPr>
                        <a:xfrm>
                          <a:off x="0" y="0"/>
                          <a:ext cx="941070" cy="259080"/>
                        </a:xfrm>
                        <a:prstGeom prst="ellipse">
                          <a:avLst/>
                        </a:prstGeom>
                        <a:noFill/>
                        <a:ln w="38100"/>
                      </wps:spPr>
                      <wps:style>
                        <a:lnRef idx="2">
                          <a:schemeClr val="accent5"/>
                        </a:lnRef>
                        <a:fillRef idx="1">
                          <a:schemeClr val="lt1"/>
                        </a:fillRef>
                        <a:effectRef idx="0">
                          <a:schemeClr val="accent5"/>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C7ABEB3" id="Ellipse 627628562" o:spid="_x0000_s1026" style="position:absolute;margin-left:208.8pt;margin-top:15.75pt;width:74.1pt;height:2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" filled="f" strokecolor="#ff2d21 [3208]" strokeweight="3pt">
                <v:textbox inset="4pt,4pt,4pt,4pt"/>
              </v:oval>
            </w:pict>
          </mc:Fallback>
        </mc:AlternateContent>
      </w:r>
    </w:p>
    <w:p w14:paraId="784165D8" w14:textId="12B32FA3"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FED13F0" w14:textId="2C5883EC"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83AF7A2" w14:textId="1EB6CBAD"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DD7D757" w14:textId="77777777"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D5BA239" w14:textId="77777777"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522E3C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3251FCD" w14:textId="01154A76" w:rsidR="000D04EE" w:rsidRPr="005E5466" w:rsidRDefault="008B2CAD"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3" w:name="_Toc138080718"/>
      <w:r>
        <w:rPr>
          <w:rFonts w:eastAsia="Helvetica Neue" w:cs="Dreaming Outloud Script Pro"/>
          <w:noProof/>
        </w:rPr>
        <w:lastRenderedPageBreak/>
        <w:drawing>
          <wp:anchor distT="0" distB="0" distL="114300" distR="114300" simplePos="0" relativeHeight="251998208" behindDoc="0" locked="0" layoutInCell="1" allowOverlap="1" wp14:anchorId="4D522C73" wp14:editId="3D708802">
            <wp:simplePos x="0" y="0"/>
            <wp:positionH relativeFrom="rightMargin">
              <wp:posOffset>-1457537</wp:posOffset>
            </wp:positionH>
            <wp:positionV relativeFrom="paragraph">
              <wp:posOffset>-60956</wp:posOffset>
            </wp:positionV>
            <wp:extent cx="610378" cy="245663"/>
            <wp:effectExtent l="19050" t="76200" r="18415" b="59690"/>
            <wp:wrapNone/>
            <wp:docPr id="34" name="Image 3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texte, clipart&#10;&#10;Description générée automatiquement"/>
                    <pic:cNvPicPr/>
                  </pic:nvPicPr>
                  <pic:blipFill>
                    <a:blip r:embed="rId15"/>
                    <a:stretch>
                      <a:fillRect/>
                    </a:stretch>
                  </pic:blipFill>
                  <pic:spPr>
                    <a:xfrm rot="689637">
                      <a:off x="0" y="0"/>
                      <a:ext cx="616245" cy="248024"/>
                    </a:xfrm>
                    <a:prstGeom prst="rect">
                      <a:avLst/>
                    </a:prstGeom>
                  </pic:spPr>
                </pic:pic>
              </a:graphicData>
            </a:graphic>
            <wp14:sizeRelH relativeFrom="margin">
              <wp14:pctWidth>0</wp14:pctWidth>
            </wp14:sizeRelH>
            <wp14:sizeRelV relativeFrom="margin">
              <wp14:pctHeight>0</wp14:pctHeight>
            </wp14:sizeRelV>
          </wp:anchor>
        </w:drawing>
      </w:r>
      <w:r w:rsidR="000D04EE" w:rsidRPr="005E5466">
        <w:t>Scanner un document</w:t>
      </w:r>
      <w:bookmarkEnd w:id="3"/>
      <w:r w:rsidR="000D04EE" w:rsidRPr="005E5466">
        <w:t xml:space="preserve"> </w:t>
      </w:r>
    </w:p>
    <w:p w14:paraId="6241D17D" w14:textId="7666B68A" w:rsidR="000D04EE" w:rsidRDefault="000D04EE" w:rsidP="000D04EE">
      <w:pPr>
        <w:pStyle w:val="Sansinterligne"/>
        <w:pBdr>
          <w:top w:val="none" w:sz="0" w:space="0" w:color="auto"/>
          <w:left w:val="none" w:sz="0" w:space="0" w:color="auto"/>
          <w:bottom w:val="none" w:sz="0" w:space="0" w:color="auto"/>
          <w:right w:val="none" w:sz="0" w:space="0" w:color="auto"/>
        </w:pBdr>
        <w:rPr>
          <w:rFonts w:eastAsia="Helvetica Neue" w:cs="Dreaming Outloud Script Pro"/>
          <w:lang w:val="fr-BE"/>
        </w:rPr>
      </w:pPr>
      <w:r>
        <w:rPr>
          <w:rFonts w:eastAsia="Helvetica Neue" w:cs="Dreaming Outloud Script Pro"/>
          <w:lang w:val="fr-BE"/>
        </w:rPr>
        <w:t xml:space="preserve">Cliquer sur le </w:t>
      </w:r>
      <w:r w:rsidRPr="00BE0E54">
        <w:rPr>
          <w:rFonts w:eastAsia="Helvetica Neue" w:cs="Dreaming Outloud Script Pro"/>
          <w:lang w:val="fr-BE"/>
        </w:rPr>
        <w:t>“+”</w:t>
      </w:r>
      <w:r>
        <w:rPr>
          <w:rFonts w:eastAsia="Helvetica Neue" w:cs="Dreaming Outloud Script Pro"/>
          <w:lang w:val="fr-BE"/>
        </w:rPr>
        <w:t xml:space="preserve"> en bas à droite</w:t>
      </w:r>
      <w:r w:rsidRPr="00BE0E54">
        <w:rPr>
          <w:rFonts w:eastAsia="Helvetica Neue" w:cs="Dreaming Outloud Script Pro"/>
          <w:lang w:val="fr-BE"/>
        </w:rPr>
        <w:t xml:space="preserve"> &gt; </w:t>
      </w:r>
      <w:r>
        <w:rPr>
          <w:rFonts w:eastAsia="Helvetica Neue" w:cs="Dreaming Outloud Script Pro"/>
          <w:lang w:val="fr-BE"/>
        </w:rPr>
        <w:t>« Scanner » &gt; ouverture de l’appareil photo &gt; prendre la photo puis valider sur « enregistrer »</w:t>
      </w:r>
    </w:p>
    <w:p w14:paraId="120E9655" w14:textId="03B0F6F4" w:rsidR="000D04EE" w:rsidRDefault="000D04EE" w:rsidP="000D04EE">
      <w:pPr>
        <w:pStyle w:val="Sansinterligne"/>
        <w:pBdr>
          <w:top w:val="none" w:sz="0" w:space="0" w:color="auto"/>
          <w:left w:val="none" w:sz="0" w:space="0" w:color="auto"/>
          <w:bottom w:val="none" w:sz="0" w:space="0" w:color="auto"/>
          <w:right w:val="none" w:sz="0" w:space="0" w:color="auto"/>
        </w:pBdr>
        <w:rPr>
          <w:rFonts w:eastAsia="Helvetica Neue" w:cs="Dreaming Outloud Script Pro"/>
          <w:lang w:val="fr-BE"/>
        </w:rPr>
      </w:pPr>
      <w:r>
        <w:rPr>
          <w:rFonts w:eastAsia="Helvetica Neue" w:cs="Dreaming Outloud Script Pro"/>
          <w:noProof/>
        </w:rPr>
        <mc:AlternateContent>
          <mc:Choice Requires="wps">
            <w:drawing>
              <wp:anchor distT="0" distB="0" distL="114300" distR="114300" simplePos="0" relativeHeight="251914240" behindDoc="0" locked="0" layoutInCell="1" allowOverlap="1" wp14:anchorId="2701D6BC" wp14:editId="63F6EF8A">
                <wp:simplePos x="0" y="0"/>
                <wp:positionH relativeFrom="column">
                  <wp:posOffset>3859530</wp:posOffset>
                </wp:positionH>
                <wp:positionV relativeFrom="paragraph">
                  <wp:posOffset>27940</wp:posOffset>
                </wp:positionV>
                <wp:extent cx="1668780" cy="1604010"/>
                <wp:effectExtent l="38100" t="19050" r="45720" b="72390"/>
                <wp:wrapNone/>
                <wp:docPr id="1903890978" name="Rectangle : coins arrondis 6"/>
                <wp:cNvGraphicFramePr/>
                <a:graphic xmlns:a="http://schemas.openxmlformats.org/drawingml/2006/main">
                  <a:graphicData uri="http://schemas.microsoft.com/office/word/2010/wordprocessingShape">
                    <wps:wsp>
                      <wps:cNvSpPr/>
                      <wps:spPr>
                        <a:xfrm>
                          <a:off x="0" y="0"/>
                          <a:ext cx="1668780" cy="1604010"/>
                        </a:xfrm>
                        <a:prstGeom prst="roundRect">
                          <a:avLst/>
                        </a:prstGeom>
                        <a:solidFill>
                          <a:schemeClr val="accent3">
                            <a:lumMod val="20000"/>
                            <a:lumOff val="80000"/>
                          </a:schemeClr>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426ADA0A" w14:textId="77777777" w:rsidR="000D04EE" w:rsidRDefault="000D04EE" w:rsidP="000D04EE">
                            <w:pPr>
                              <w:jc w:val="both"/>
                              <w:rPr>
                                <w:rFonts w:ascii="Dreaming Outloud Script Pro" w:eastAsia="Helvetica Neue" w:hAnsi="Dreaming Outloud Script Pro" w:cs="Dreaming Outloud Script Pro"/>
                              </w:rPr>
                            </w:pPr>
                            <w:r w:rsidRPr="00C8015F">
                              <w:rPr>
                                <w:rFonts w:ascii="Dreaming Outloud Script Pro" w:eastAsia="Helvetica Neue" w:hAnsi="Dreaming Outloud Script Pro" w:cs="Dreaming Outloud Script Pro"/>
                              </w:rPr>
                              <w:t>Choix de la couleur du scan</w:t>
                            </w:r>
                            <w:r>
                              <w:rPr>
                                <w:rFonts w:ascii="Dreaming Outloud Script Pro" w:eastAsia="Helvetica Neue" w:hAnsi="Dreaming Outloud Script Pro" w:cs="Dreaming Outloud Script Pro"/>
                              </w:rPr>
                              <w:t> :</w:t>
                            </w:r>
                          </w:p>
                          <w:p w14:paraId="183B8BC6" w14:textId="77777777" w:rsidR="000D04EE" w:rsidRDefault="000D04EE" w:rsidP="000D04EE">
                            <w:pPr>
                              <w:pStyle w:val="Paragraphedeliste"/>
                              <w:numPr>
                                <w:ilvl w:val="0"/>
                                <w:numId w:val="19"/>
                              </w:numPr>
                              <w:jc w:val="both"/>
                              <w:rPr>
                                <w:rFonts w:ascii="Dreaming Outloud Script Pro" w:hAnsi="Dreaming Outloud Script Pro" w:cs="Dreaming Outloud Script Pro"/>
                              </w:rPr>
                            </w:pPr>
                            <w:r>
                              <w:rPr>
                                <w:rFonts w:ascii="Dreaming Outloud Script Pro" w:hAnsi="Dreaming Outloud Script Pro" w:cs="Dreaming Outloud Script Pro"/>
                              </w:rPr>
                              <w:t xml:space="preserve">Couleur </w:t>
                            </w:r>
                          </w:p>
                          <w:p w14:paraId="3F6DF21D" w14:textId="77777777" w:rsidR="000D04EE" w:rsidRDefault="000D04EE" w:rsidP="000D04EE">
                            <w:pPr>
                              <w:pStyle w:val="Paragraphedeliste"/>
                              <w:numPr>
                                <w:ilvl w:val="0"/>
                                <w:numId w:val="19"/>
                              </w:numPr>
                              <w:jc w:val="both"/>
                              <w:rPr>
                                <w:rFonts w:ascii="Dreaming Outloud Script Pro" w:hAnsi="Dreaming Outloud Script Pro" w:cs="Dreaming Outloud Script Pro"/>
                              </w:rPr>
                            </w:pPr>
                            <w:r>
                              <w:rPr>
                                <w:rFonts w:ascii="Dreaming Outloud Script Pro" w:hAnsi="Dreaming Outloud Script Pro" w:cs="Dreaming Outloud Script Pro"/>
                              </w:rPr>
                              <w:t>Niveaux de gris</w:t>
                            </w:r>
                          </w:p>
                          <w:p w14:paraId="77EE0B70" w14:textId="77777777" w:rsidR="000D04EE" w:rsidRDefault="000D04EE" w:rsidP="000D04EE">
                            <w:pPr>
                              <w:pStyle w:val="Paragraphedeliste"/>
                              <w:numPr>
                                <w:ilvl w:val="0"/>
                                <w:numId w:val="19"/>
                              </w:numPr>
                              <w:jc w:val="both"/>
                              <w:rPr>
                                <w:rFonts w:ascii="Dreaming Outloud Script Pro" w:hAnsi="Dreaming Outloud Script Pro" w:cs="Dreaming Outloud Script Pro"/>
                              </w:rPr>
                            </w:pPr>
                            <w:r>
                              <w:rPr>
                                <w:rFonts w:ascii="Dreaming Outloud Script Pro" w:hAnsi="Dreaming Outloud Script Pro" w:cs="Dreaming Outloud Script Pro"/>
                              </w:rPr>
                              <w:t>Noir et blanc</w:t>
                            </w:r>
                          </w:p>
                          <w:p w14:paraId="0239BDC7" w14:textId="77777777" w:rsidR="000D04EE" w:rsidRPr="00C8015F" w:rsidRDefault="000D04EE" w:rsidP="000D04EE">
                            <w:pPr>
                              <w:pStyle w:val="Paragraphedeliste"/>
                              <w:numPr>
                                <w:ilvl w:val="0"/>
                                <w:numId w:val="19"/>
                              </w:numPr>
                              <w:jc w:val="both"/>
                              <w:rPr>
                                <w:rFonts w:ascii="Dreaming Outloud Script Pro" w:hAnsi="Dreaming Outloud Script Pro" w:cs="Dreaming Outloud Script Pro"/>
                              </w:rPr>
                            </w:pPr>
                            <w:r>
                              <w:rPr>
                                <w:rFonts w:ascii="Dreaming Outloud Script Pro" w:hAnsi="Dreaming Outloud Script Pro" w:cs="Dreaming Outloud Script Pro"/>
                              </w:rPr>
                              <w:t xml:space="preserve">Photo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2701D6BC" id="_x0000_s1030" style="position:absolute;left:0;text-align:left;margin-left:303.9pt;margin-top:2.2pt;width:131.4pt;height:126.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" fillcolor="#fcf5d5 [662]" stroked="f" strokeweight="1pt">
                <v:stroke miterlimit="4" joinstyle="miter"/>
                <v:shadow on="t" color="black" opacity=".5" origin=",.5" offset="0"/>
                <v:textbox inset="4pt,4pt,4pt,4pt">
                  <w:txbxContent>
                    <w:p w14:paraId="426ADA0A" w14:textId="77777777" w:rsidR="000D04EE" w:rsidRDefault="000D04EE" w:rsidP="000D04EE">
                      <w:pPr>
                        <w:jc w:val="both"/>
                        <w:rPr>
                          <w:rFonts w:ascii="Dreaming Outloud Script Pro" w:eastAsia="Helvetica Neue" w:hAnsi="Dreaming Outloud Script Pro" w:cs="Dreaming Outloud Script Pro"/>
                        </w:rPr>
                      </w:pPr>
                      <w:r w:rsidRPr="00C8015F">
                        <w:rPr>
                          <w:rFonts w:ascii="Dreaming Outloud Script Pro" w:eastAsia="Helvetica Neue" w:hAnsi="Dreaming Outloud Script Pro" w:cs="Dreaming Outloud Script Pro"/>
                        </w:rPr>
                        <w:t>Choix de la couleur du scan</w:t>
                      </w:r>
                      <w:r>
                        <w:rPr>
                          <w:rFonts w:ascii="Dreaming Outloud Script Pro" w:eastAsia="Helvetica Neue" w:hAnsi="Dreaming Outloud Script Pro" w:cs="Dreaming Outloud Script Pro"/>
                        </w:rPr>
                        <w:t> :</w:t>
                      </w:r>
                    </w:p>
                    <w:p w14:paraId="183B8BC6" w14:textId="77777777" w:rsidR="000D04EE" w:rsidRDefault="000D04EE" w:rsidP="000D04EE">
                      <w:pPr>
                        <w:pStyle w:val="Paragraphedeliste"/>
                        <w:numPr>
                          <w:ilvl w:val="0"/>
                          <w:numId w:val="19"/>
                        </w:numPr>
                        <w:jc w:val="both"/>
                        <w:rPr>
                          <w:rFonts w:ascii="Dreaming Outloud Script Pro" w:hAnsi="Dreaming Outloud Script Pro" w:cs="Dreaming Outloud Script Pro"/>
                        </w:rPr>
                      </w:pPr>
                      <w:r>
                        <w:rPr>
                          <w:rFonts w:ascii="Dreaming Outloud Script Pro" w:hAnsi="Dreaming Outloud Script Pro" w:cs="Dreaming Outloud Script Pro"/>
                        </w:rPr>
                        <w:t xml:space="preserve">Couleur </w:t>
                      </w:r>
                    </w:p>
                    <w:p w14:paraId="3F6DF21D" w14:textId="77777777" w:rsidR="000D04EE" w:rsidRDefault="000D04EE" w:rsidP="000D04EE">
                      <w:pPr>
                        <w:pStyle w:val="Paragraphedeliste"/>
                        <w:numPr>
                          <w:ilvl w:val="0"/>
                          <w:numId w:val="19"/>
                        </w:numPr>
                        <w:jc w:val="both"/>
                        <w:rPr>
                          <w:rFonts w:ascii="Dreaming Outloud Script Pro" w:hAnsi="Dreaming Outloud Script Pro" w:cs="Dreaming Outloud Script Pro"/>
                        </w:rPr>
                      </w:pPr>
                      <w:r>
                        <w:rPr>
                          <w:rFonts w:ascii="Dreaming Outloud Script Pro" w:hAnsi="Dreaming Outloud Script Pro" w:cs="Dreaming Outloud Script Pro"/>
                        </w:rPr>
                        <w:t>Niveaux de gris</w:t>
                      </w:r>
                    </w:p>
                    <w:p w14:paraId="77EE0B70" w14:textId="77777777" w:rsidR="000D04EE" w:rsidRDefault="000D04EE" w:rsidP="000D04EE">
                      <w:pPr>
                        <w:pStyle w:val="Paragraphedeliste"/>
                        <w:numPr>
                          <w:ilvl w:val="0"/>
                          <w:numId w:val="19"/>
                        </w:numPr>
                        <w:jc w:val="both"/>
                        <w:rPr>
                          <w:rFonts w:ascii="Dreaming Outloud Script Pro" w:hAnsi="Dreaming Outloud Script Pro" w:cs="Dreaming Outloud Script Pro"/>
                        </w:rPr>
                      </w:pPr>
                      <w:r>
                        <w:rPr>
                          <w:rFonts w:ascii="Dreaming Outloud Script Pro" w:hAnsi="Dreaming Outloud Script Pro" w:cs="Dreaming Outloud Script Pro"/>
                        </w:rPr>
                        <w:t>Noir et blanc</w:t>
                      </w:r>
                    </w:p>
                    <w:p w14:paraId="0239BDC7" w14:textId="77777777" w:rsidR="000D04EE" w:rsidRPr="00C8015F" w:rsidRDefault="000D04EE" w:rsidP="000D04EE">
                      <w:pPr>
                        <w:pStyle w:val="Paragraphedeliste"/>
                        <w:numPr>
                          <w:ilvl w:val="0"/>
                          <w:numId w:val="19"/>
                        </w:numPr>
                        <w:jc w:val="both"/>
                        <w:rPr>
                          <w:rFonts w:ascii="Dreaming Outloud Script Pro" w:hAnsi="Dreaming Outloud Script Pro" w:cs="Dreaming Outloud Script Pro"/>
                        </w:rPr>
                      </w:pPr>
                      <w:r>
                        <w:rPr>
                          <w:rFonts w:ascii="Dreaming Outloud Script Pro" w:hAnsi="Dreaming Outloud Script Pro" w:cs="Dreaming Outloud Script Pro"/>
                        </w:rPr>
                        <w:t xml:space="preserve">Photo </w:t>
                      </w:r>
                    </w:p>
                  </w:txbxContent>
                </v:textbox>
              </v:roundrect>
            </w:pict>
          </mc:Fallback>
        </mc:AlternateContent>
      </w:r>
      <w:r w:rsidRPr="00C8015F">
        <w:rPr>
          <w:rFonts w:eastAsia="Helvetica Neue" w:cs="Dreaming Outloud Script Pro"/>
          <w:noProof/>
        </w:rPr>
        <w:drawing>
          <wp:anchor distT="0" distB="0" distL="114300" distR="114300" simplePos="0" relativeHeight="251912192" behindDoc="0" locked="0" layoutInCell="1" allowOverlap="1" wp14:anchorId="30C8B860" wp14:editId="1F561B4F">
            <wp:simplePos x="0" y="0"/>
            <wp:positionH relativeFrom="column">
              <wp:posOffset>2396490</wp:posOffset>
            </wp:positionH>
            <wp:positionV relativeFrom="paragraph">
              <wp:posOffset>46990</wp:posOffset>
            </wp:positionV>
            <wp:extent cx="777307" cy="2537680"/>
            <wp:effectExtent l="38100" t="38100" r="99060" b="34290"/>
            <wp:wrapThrough wrapText="bothSides">
              <wp:wrapPolygon edited="0">
                <wp:start x="0" y="-324"/>
                <wp:lineTo x="-1059" y="-162"/>
                <wp:lineTo x="-1059" y="21730"/>
                <wp:lineTo x="23294" y="21730"/>
                <wp:lineTo x="23824" y="2432"/>
                <wp:lineTo x="22235" y="0"/>
                <wp:lineTo x="22235" y="-324"/>
                <wp:lineTo x="0" y="-324"/>
              </wp:wrapPolygon>
            </wp:wrapThrough>
            <wp:docPr id="1987309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09538" name=""/>
                    <pic:cNvPicPr/>
                  </pic:nvPicPr>
                  <pic:blipFill>
                    <a:blip r:embed="rId16"/>
                    <a:stretch>
                      <a:fillRect/>
                    </a:stretch>
                  </pic:blipFill>
                  <pic:spPr>
                    <a:xfrm>
                      <a:off x="0" y="0"/>
                      <a:ext cx="777307" cy="2537680"/>
                    </a:xfrm>
                    <a:prstGeom prst="rect">
                      <a:avLst/>
                    </a:prstGeom>
                    <a:effectLst>
                      <a:outerShdw blurRad="50800" dist="38100" dir="2700000" algn="tl" rotWithShape="0">
                        <a:prstClr val="black">
                          <a:alpha val="40000"/>
                        </a:prstClr>
                      </a:outerShdw>
                    </a:effectLst>
                  </pic:spPr>
                </pic:pic>
              </a:graphicData>
            </a:graphic>
          </wp:anchor>
        </w:drawing>
      </w:r>
      <w:r w:rsidRPr="00EC17DC">
        <w:rPr>
          <w:noProof/>
          <w:lang w:val="fr-BE"/>
        </w:rPr>
        <w:drawing>
          <wp:anchor distT="0" distB="0" distL="114300" distR="114300" simplePos="0" relativeHeight="251910144" behindDoc="0" locked="0" layoutInCell="1" allowOverlap="1" wp14:anchorId="456276C6" wp14:editId="6D7351EF">
            <wp:simplePos x="0" y="0"/>
            <wp:positionH relativeFrom="margin">
              <wp:align>left</wp:align>
            </wp:positionH>
            <wp:positionV relativeFrom="paragraph">
              <wp:posOffset>74295</wp:posOffset>
            </wp:positionV>
            <wp:extent cx="1786255" cy="2548890"/>
            <wp:effectExtent l="38100" t="38100" r="99695" b="99060"/>
            <wp:wrapThrough wrapText="bothSides">
              <wp:wrapPolygon edited="0">
                <wp:start x="0" y="-323"/>
                <wp:lineTo x="-461" y="-161"/>
                <wp:lineTo x="-461" y="21632"/>
                <wp:lineTo x="-230" y="22278"/>
                <wp:lineTo x="22114" y="22278"/>
                <wp:lineTo x="22575" y="20502"/>
                <wp:lineTo x="22575" y="2422"/>
                <wp:lineTo x="21884" y="0"/>
                <wp:lineTo x="21884" y="-323"/>
                <wp:lineTo x="0" y="-323"/>
              </wp:wrapPolygon>
            </wp:wrapThrough>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1"/>
                    <a:stretch>
                      <a:fillRect/>
                    </a:stretch>
                  </pic:blipFill>
                  <pic:spPr>
                    <a:xfrm>
                      <a:off x="0" y="0"/>
                      <a:ext cx="1786255" cy="2548890"/>
                    </a:xfrm>
                    <a:prstGeom prst="rect">
                      <a:avLst/>
                    </a:prstGeom>
                    <a:effectLst>
                      <a:outerShdw blurRad="50800" dist="38100" dir="2700000" algn="tl" rotWithShape="0">
                        <a:prstClr val="black">
                          <a:alpha val="40000"/>
                        </a:prstClr>
                      </a:outerShdw>
                    </a:effectLst>
                  </pic:spPr>
                </pic:pic>
              </a:graphicData>
            </a:graphic>
          </wp:anchor>
        </w:drawing>
      </w:r>
    </w:p>
    <w:p w14:paraId="54AA0043" w14:textId="77777777" w:rsidR="000D04EE" w:rsidRPr="005E5466" w:rsidRDefault="000D04EE" w:rsidP="000D04EE">
      <w:pPr>
        <w:pStyle w:val="Sansinterligne"/>
        <w:pBdr>
          <w:top w:val="none" w:sz="0" w:space="0" w:color="auto"/>
          <w:left w:val="none" w:sz="0" w:space="0" w:color="auto"/>
          <w:bottom w:val="none" w:sz="0" w:space="0" w:color="auto"/>
          <w:right w:val="none" w:sz="0" w:space="0" w:color="auto"/>
        </w:pBdr>
        <w:ind w:left="1440"/>
        <w:rPr>
          <w:lang w:val="fr-BE"/>
        </w:rPr>
      </w:pPr>
      <w:r>
        <w:rPr>
          <w:rFonts w:eastAsia="Helvetica Neue" w:cs="Dreaming Outloud Script Pro"/>
          <w:noProof/>
        </w:rPr>
        <mc:AlternateContent>
          <mc:Choice Requires="wps">
            <w:drawing>
              <wp:anchor distT="0" distB="0" distL="114300" distR="114300" simplePos="0" relativeHeight="251918336" behindDoc="0" locked="0" layoutInCell="1" allowOverlap="1" wp14:anchorId="7C1B2D04" wp14:editId="399AE193">
                <wp:simplePos x="0" y="0"/>
                <wp:positionH relativeFrom="column">
                  <wp:posOffset>2960370</wp:posOffset>
                </wp:positionH>
                <wp:positionV relativeFrom="paragraph">
                  <wp:posOffset>118110</wp:posOffset>
                </wp:positionV>
                <wp:extent cx="822960" cy="148590"/>
                <wp:effectExtent l="0" t="57150" r="15240" b="22860"/>
                <wp:wrapNone/>
                <wp:docPr id="1528917088" name="Connecteur droit avec flèche 9"/>
                <wp:cNvGraphicFramePr/>
                <a:graphic xmlns:a="http://schemas.openxmlformats.org/drawingml/2006/main">
                  <a:graphicData uri="http://schemas.microsoft.com/office/word/2010/wordprocessingShape">
                    <wps:wsp>
                      <wps:cNvCnPr/>
                      <wps:spPr>
                        <a:xfrm flipV="1">
                          <a:off x="0" y="0"/>
                          <a:ext cx="822960" cy="148590"/>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334F25" id="Connecteur droit avec flèche 9" o:spid="_x0000_s1026" type="#_x0000_t32" style="position:absolute;margin-left:233.1pt;margin-top:9.3pt;width:64.8pt;height:11.7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" strokeweight=".5pt">
                <v:stroke endarrow="block" miterlimit="4" joinstyle="miter"/>
              </v:shape>
            </w:pict>
          </mc:Fallback>
        </mc:AlternateContent>
      </w:r>
    </w:p>
    <w:p w14:paraId="18D8EBD3"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440"/>
        <w:jc w:val="both"/>
        <w:rPr>
          <w:rFonts w:ascii="Dreaming Outloud Script Pro" w:eastAsia="Helvetica Neue" w:hAnsi="Dreaming Outloud Script Pro" w:cs="Dreaming Outloud Script Pro"/>
          <w:lang w:val="fr-BE"/>
        </w:rPr>
      </w:pPr>
      <w:r>
        <w:rPr>
          <w:noProof/>
        </w:rPr>
        <mc:AlternateContent>
          <mc:Choice Requires="wps">
            <w:drawing>
              <wp:anchor distT="0" distB="0" distL="114300" distR="114300" simplePos="0" relativeHeight="251911168" behindDoc="0" locked="0" layoutInCell="1" allowOverlap="1" wp14:anchorId="05CC8645" wp14:editId="1247AB95">
                <wp:simplePos x="0" y="0"/>
                <wp:positionH relativeFrom="margin">
                  <wp:align>left</wp:align>
                </wp:positionH>
                <wp:positionV relativeFrom="paragraph">
                  <wp:posOffset>194945</wp:posOffset>
                </wp:positionV>
                <wp:extent cx="943610" cy="400050"/>
                <wp:effectExtent l="19050" t="19050" r="27940" b="19050"/>
                <wp:wrapNone/>
                <wp:docPr id="25" name="Ellipse 25"/>
                <wp:cNvGraphicFramePr/>
                <a:graphic xmlns:a="http://schemas.openxmlformats.org/drawingml/2006/main">
                  <a:graphicData uri="http://schemas.microsoft.com/office/word/2010/wordprocessingShape">
                    <wps:wsp>
                      <wps:cNvSpPr/>
                      <wps:spPr>
                        <a:xfrm>
                          <a:off x="0" y="0"/>
                          <a:ext cx="943610" cy="40005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7C3238F5"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5CC8645" id="Ellipse 25" o:spid="_x0000_s1031" style="position:absolute;left:0;text-align:left;margin-left:0;margin-top:15.35pt;width:74.3pt;height:31.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" filled="f" strokecolor="#ff2d21 [3208]" strokeweight="3pt">
                <v:textbox inset="4pt,4pt,4pt,4pt">
                  <w:txbxContent>
                    <w:p w14:paraId="7C3238F5" w14:textId="77777777" w:rsidR="000D04EE" w:rsidRDefault="000D04EE" w:rsidP="000D04EE">
                      <w:pPr>
                        <w:jc w:val="center"/>
                      </w:pPr>
                    </w:p>
                  </w:txbxContent>
                </v:textbox>
                <w10:wrap anchorx="margin"/>
              </v:oval>
            </w:pict>
          </mc:Fallback>
        </mc:AlternateContent>
      </w:r>
    </w:p>
    <w:p w14:paraId="54DBBD3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440"/>
        <w:jc w:val="both"/>
        <w:rPr>
          <w:rFonts w:ascii="Dreaming Outloud Script Pro" w:eastAsia="Helvetica Neue" w:hAnsi="Dreaming Outloud Script Pro" w:cs="Dreaming Outloud Script Pro"/>
          <w:lang w:val="fr-BE"/>
        </w:rPr>
      </w:pPr>
    </w:p>
    <w:p w14:paraId="0CF5DBD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440"/>
        <w:jc w:val="both"/>
        <w:rPr>
          <w:rFonts w:ascii="Dreaming Outloud Script Pro" w:eastAsia="Helvetica Neue" w:hAnsi="Dreaming Outloud Script Pro" w:cs="Dreaming Outloud Script Pro"/>
          <w:lang w:val="fr-BE"/>
        </w:rPr>
      </w:pPr>
    </w:p>
    <w:p w14:paraId="4EFF952E" w14:textId="1A80CA94"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440"/>
        <w:jc w:val="both"/>
        <w:rPr>
          <w:rFonts w:ascii="Dreaming Outloud Script Pro" w:eastAsia="Helvetica Neue" w:hAnsi="Dreaming Outloud Script Pro" w:cs="Dreaming Outloud Script Pro"/>
          <w:lang w:val="fr-BE"/>
        </w:rPr>
      </w:pPr>
    </w:p>
    <w:p w14:paraId="3E0AE9E4" w14:textId="76FDCF6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440"/>
        <w:jc w:val="both"/>
        <w:rPr>
          <w:rFonts w:ascii="Dreaming Outloud Script Pro" w:eastAsia="Helvetica Neue" w:hAnsi="Dreaming Outloud Script Pro" w:cs="Dreaming Outloud Script Pro"/>
          <w:lang w:val="fr-BE"/>
        </w:rPr>
      </w:pPr>
      <w:r>
        <w:rPr>
          <w:noProof/>
        </w:rPr>
        <mc:AlternateContent>
          <mc:Choice Requires="wps">
            <w:drawing>
              <wp:anchor distT="0" distB="0" distL="114300" distR="114300" simplePos="0" relativeHeight="251913216" behindDoc="0" locked="0" layoutInCell="1" allowOverlap="1" wp14:anchorId="628E348A" wp14:editId="6D5DFBE3">
                <wp:simplePos x="0" y="0"/>
                <wp:positionH relativeFrom="column">
                  <wp:posOffset>1897380</wp:posOffset>
                </wp:positionH>
                <wp:positionV relativeFrom="paragraph">
                  <wp:posOffset>85725</wp:posOffset>
                </wp:positionV>
                <wp:extent cx="430530" cy="45719"/>
                <wp:effectExtent l="19050" t="76200" r="7620" b="50165"/>
                <wp:wrapNone/>
                <wp:docPr id="1655940335" name="Connecteur droit avec flèche 1655940335"/>
                <wp:cNvGraphicFramePr/>
                <a:graphic xmlns:a="http://schemas.openxmlformats.org/drawingml/2006/main">
                  <a:graphicData uri="http://schemas.microsoft.com/office/word/2010/wordprocessingShape">
                    <wps:wsp>
                      <wps:cNvCnPr/>
                      <wps:spPr>
                        <a:xfrm flipV="1">
                          <a:off x="0" y="0"/>
                          <a:ext cx="430530" cy="45719"/>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0CF79B3" id="_x0000_t32" coordsize="21600,21600" o:spt="32" o:oned="t" path="m,l21600,21600e" filled="f">
                <v:path arrowok="t" fillok="f" o:connecttype="none"/>
                <o:lock v:ext="edit" shapetype="t"/>
              </v:shapetype>
              <v:shape id="Connecteur droit avec flèche 1655940335" o:spid="_x0000_s1026" type="#_x0000_t32" style="position:absolute;margin-left:149.4pt;margin-top:6.75pt;width:33.9pt;height:3.6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" strokecolor="#ff1e12 [3048]" strokeweight="2.25pt">
                <v:stroke endarrow="block"/>
              </v:shape>
            </w:pict>
          </mc:Fallback>
        </mc:AlternateContent>
      </w:r>
    </w:p>
    <w:p w14:paraId="43BBA40C" w14:textId="6A14DF74"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440"/>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noProof/>
          <w:lang w:val="fr-BE"/>
        </w:rPr>
        <mc:AlternateContent>
          <mc:Choice Requires="wps">
            <w:drawing>
              <wp:anchor distT="0" distB="0" distL="114300" distR="114300" simplePos="0" relativeHeight="251916288" behindDoc="0" locked="0" layoutInCell="1" allowOverlap="1" wp14:anchorId="1DBF3B3D" wp14:editId="0A7980DF">
                <wp:simplePos x="0" y="0"/>
                <wp:positionH relativeFrom="column">
                  <wp:posOffset>3227070</wp:posOffset>
                </wp:positionH>
                <wp:positionV relativeFrom="paragraph">
                  <wp:posOffset>120650</wp:posOffset>
                </wp:positionV>
                <wp:extent cx="91440" cy="556260"/>
                <wp:effectExtent l="0" t="0" r="22860" b="15240"/>
                <wp:wrapNone/>
                <wp:docPr id="1118770038" name="Parenthèse fermante 8"/>
                <wp:cNvGraphicFramePr/>
                <a:graphic xmlns:a="http://schemas.openxmlformats.org/drawingml/2006/main">
                  <a:graphicData uri="http://schemas.microsoft.com/office/word/2010/wordprocessingShape">
                    <wps:wsp>
                      <wps:cNvSpPr/>
                      <wps:spPr>
                        <a:xfrm>
                          <a:off x="0" y="0"/>
                          <a:ext cx="91440" cy="556260"/>
                        </a:xfrm>
                        <a:prstGeom prst="rightBracket">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1026E69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8" o:spid="_x0000_s1026" type="#_x0000_t86" style="position:absolute;margin-left:254.1pt;margin-top:9.5pt;width:7.2pt;height:43.8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" adj="296" strokeweight=".5pt">
                <v:stroke miterlimit="4" joinstyle="miter"/>
                <v:textbox inset="2.53997mm,1.27mm,2.53997mm,1.27mm"/>
              </v:shape>
            </w:pict>
          </mc:Fallback>
        </mc:AlternateContent>
      </w:r>
    </w:p>
    <w:p w14:paraId="1091407F" w14:textId="73505A91"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2160"/>
        <w:jc w:val="both"/>
        <w:rPr>
          <w:rFonts w:ascii="Dreaming Outloud Script Pro" w:eastAsia="Helvetica Neue" w:hAnsi="Dreaming Outloud Script Pro" w:cs="Dreaming Outloud Script Pro"/>
          <w:lang w:val="fr-BE"/>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17312" behindDoc="0" locked="0" layoutInCell="1" allowOverlap="1" wp14:anchorId="41A6AAE0" wp14:editId="1D41EFE8">
                <wp:simplePos x="0" y="0"/>
                <wp:positionH relativeFrom="column">
                  <wp:posOffset>3402330</wp:posOffset>
                </wp:positionH>
                <wp:positionV relativeFrom="paragraph">
                  <wp:posOffset>160020</wp:posOffset>
                </wp:positionV>
                <wp:extent cx="396240" cy="235585"/>
                <wp:effectExtent l="0" t="0" r="80010" b="50165"/>
                <wp:wrapNone/>
                <wp:docPr id="556512422" name="Connecteur droit avec flèche 9"/>
                <wp:cNvGraphicFramePr/>
                <a:graphic xmlns:a="http://schemas.openxmlformats.org/drawingml/2006/main">
                  <a:graphicData uri="http://schemas.microsoft.com/office/word/2010/wordprocessingShape">
                    <wps:wsp>
                      <wps:cNvCnPr/>
                      <wps:spPr>
                        <a:xfrm>
                          <a:off x="0" y="0"/>
                          <a:ext cx="396240" cy="235585"/>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9E3DFAE" id="Connecteur droit avec flèche 9" o:spid="_x0000_s1026" type="#_x0000_t32" style="position:absolute;margin-left:267.9pt;margin-top:12.6pt;width:31.2pt;height:18.5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" strokeweight=".5pt">
                <v:stroke endarrow="block" miterlimit="4" joinstyle="miter"/>
              </v:shape>
            </w:pict>
          </mc:Fallback>
        </mc:AlternateContent>
      </w: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15264" behindDoc="0" locked="0" layoutInCell="1" allowOverlap="1" wp14:anchorId="4AAD5A1C" wp14:editId="7766D0D1">
                <wp:simplePos x="0" y="0"/>
                <wp:positionH relativeFrom="margin">
                  <wp:posOffset>3867150</wp:posOffset>
                </wp:positionH>
                <wp:positionV relativeFrom="paragraph">
                  <wp:posOffset>132715</wp:posOffset>
                </wp:positionV>
                <wp:extent cx="1653540" cy="803910"/>
                <wp:effectExtent l="38100" t="19050" r="41910" b="72390"/>
                <wp:wrapNone/>
                <wp:docPr id="1417465546" name="Rectangle : coins arrondis 6"/>
                <wp:cNvGraphicFramePr/>
                <a:graphic xmlns:a="http://schemas.openxmlformats.org/drawingml/2006/main">
                  <a:graphicData uri="http://schemas.microsoft.com/office/word/2010/wordprocessingShape">
                    <wps:wsp>
                      <wps:cNvSpPr/>
                      <wps:spPr>
                        <a:xfrm>
                          <a:off x="0" y="0"/>
                          <a:ext cx="1653540" cy="803910"/>
                        </a:xfrm>
                        <a:prstGeom prst="roundRect">
                          <a:avLst/>
                        </a:prstGeom>
                        <a:solidFill>
                          <a:schemeClr val="accent3">
                            <a:lumMod val="20000"/>
                            <a:lumOff val="80000"/>
                          </a:schemeClr>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2DBFFBA7"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Choix entre s</w:t>
                            </w:r>
                            <w:r w:rsidRPr="0094445F">
                              <w:rPr>
                                <w:rFonts w:ascii="Dreaming Outloud Script Pro" w:eastAsia="Helvetica Neue" w:hAnsi="Dreaming Outloud Script Pro" w:cs="Dreaming Outloud Script Pro"/>
                              </w:rPr>
                              <w:t>can manuel ou</w:t>
                            </w:r>
                            <w:r>
                              <w:rPr>
                                <w:rFonts w:ascii="Dreaming Outloud Script Pro" w:eastAsia="Helvetica Neue" w:hAnsi="Dreaming Outloud Script Pro" w:cs="Dreaming Outloud Script Pro"/>
                              </w:rPr>
                              <w:t xml:space="preserve"> scan</w:t>
                            </w:r>
                            <w:r w:rsidRPr="0094445F">
                              <w:rPr>
                                <w:rFonts w:ascii="Dreaming Outloud Script Pro" w:eastAsia="Helvetica Neue" w:hAnsi="Dreaming Outloud Script Pro" w:cs="Dreaming Outloud Script Pro"/>
                              </w:rPr>
                              <w:t xml:space="preserve"> </w:t>
                            </w:r>
                            <w:r>
                              <w:rPr>
                                <w:rFonts w:ascii="Dreaming Outloud Script Pro" w:eastAsia="Helvetica Neue" w:hAnsi="Dreaming Outloud Script Pro" w:cs="Dreaming Outloud Script Pro"/>
                              </w:rPr>
                              <w:t xml:space="preserve">        </w:t>
                            </w:r>
                            <w:r w:rsidRPr="0094445F">
                              <w:rPr>
                                <w:rFonts w:ascii="Dreaming Outloud Script Pro" w:eastAsia="Helvetica Neue" w:hAnsi="Dreaming Outloud Script Pro" w:cs="Dreaming Outloud Script Pro"/>
                              </w:rPr>
                              <w:t xml:space="preserve">automatique </w:t>
                            </w:r>
                          </w:p>
                          <w:p w14:paraId="39260EC2" w14:textId="77777777" w:rsidR="000D04EE" w:rsidRPr="00C8015F" w:rsidRDefault="000D04EE" w:rsidP="000D04EE">
                            <w:pPr>
                              <w:jc w:val="both"/>
                              <w:rPr>
                                <w:rFonts w:ascii="Dreaming Outloud Script Pro" w:hAnsi="Dreaming Outloud Script Pro" w:cs="Dreaming Outloud Script Pro"/>
                                <w:lang w:val="fr-FR"/>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4AAD5A1C" id="_x0000_s1032" style="position:absolute;left:0;text-align:left;margin-left:304.5pt;margin-top:10.45pt;width:130.2pt;height:63.3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" fillcolor="#fcf5d5 [662]" stroked="f" strokeweight="1pt">
                <v:stroke miterlimit="4" joinstyle="miter"/>
                <v:shadow on="t" color="black" opacity=".5" origin=",.5" offset="0"/>
                <v:textbox inset="4pt,4pt,4pt,4pt">
                  <w:txbxContent>
                    <w:p w14:paraId="2DBFFBA7"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Choix entre s</w:t>
                      </w:r>
                      <w:r w:rsidRPr="0094445F">
                        <w:rPr>
                          <w:rFonts w:ascii="Dreaming Outloud Script Pro" w:eastAsia="Helvetica Neue" w:hAnsi="Dreaming Outloud Script Pro" w:cs="Dreaming Outloud Script Pro"/>
                        </w:rPr>
                        <w:t>can manuel ou</w:t>
                      </w:r>
                      <w:r>
                        <w:rPr>
                          <w:rFonts w:ascii="Dreaming Outloud Script Pro" w:eastAsia="Helvetica Neue" w:hAnsi="Dreaming Outloud Script Pro" w:cs="Dreaming Outloud Script Pro"/>
                        </w:rPr>
                        <w:t xml:space="preserve"> scan</w:t>
                      </w:r>
                      <w:r w:rsidRPr="0094445F">
                        <w:rPr>
                          <w:rFonts w:ascii="Dreaming Outloud Script Pro" w:eastAsia="Helvetica Neue" w:hAnsi="Dreaming Outloud Script Pro" w:cs="Dreaming Outloud Script Pro"/>
                        </w:rPr>
                        <w:t xml:space="preserve"> </w:t>
                      </w:r>
                      <w:r>
                        <w:rPr>
                          <w:rFonts w:ascii="Dreaming Outloud Script Pro" w:eastAsia="Helvetica Neue" w:hAnsi="Dreaming Outloud Script Pro" w:cs="Dreaming Outloud Script Pro"/>
                        </w:rPr>
                        <w:t xml:space="preserve">        </w:t>
                      </w:r>
                      <w:r w:rsidRPr="0094445F">
                        <w:rPr>
                          <w:rFonts w:ascii="Dreaming Outloud Script Pro" w:eastAsia="Helvetica Neue" w:hAnsi="Dreaming Outloud Script Pro" w:cs="Dreaming Outloud Script Pro"/>
                        </w:rPr>
                        <w:t xml:space="preserve">automatique </w:t>
                      </w:r>
                    </w:p>
                    <w:p w14:paraId="39260EC2" w14:textId="77777777" w:rsidR="000D04EE" w:rsidRPr="00C8015F" w:rsidRDefault="000D04EE" w:rsidP="000D04EE">
                      <w:pPr>
                        <w:jc w:val="both"/>
                        <w:rPr>
                          <w:rFonts w:ascii="Dreaming Outloud Script Pro" w:hAnsi="Dreaming Outloud Script Pro" w:cs="Dreaming Outloud Script Pro"/>
                          <w:lang w:val="fr-FR"/>
                        </w:rPr>
                      </w:pPr>
                    </w:p>
                  </w:txbxContent>
                </v:textbox>
                <w10:wrap anchorx="margin"/>
              </v:roundrect>
            </w:pict>
          </mc:Fallback>
        </mc:AlternateContent>
      </w:r>
      <w:r>
        <w:rPr>
          <w:rFonts w:ascii="Dreaming Outloud Script Pro" w:eastAsia="Helvetica Neue" w:hAnsi="Dreaming Outloud Script Pro" w:cs="Dreaming Outloud Script Pro"/>
          <w:lang w:val="fr-BE"/>
        </w:rPr>
        <w:tab/>
      </w:r>
    </w:p>
    <w:p w14:paraId="2F63FD56" w14:textId="79A94C66"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9FAA4BC" w14:textId="59E8578C" w:rsidR="000D04EE" w:rsidRDefault="008B2CAD"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2003328" behindDoc="0" locked="0" layoutInCell="1" allowOverlap="1" wp14:anchorId="1AD7DC67" wp14:editId="10019BB3">
                <wp:simplePos x="0" y="0"/>
                <wp:positionH relativeFrom="margin">
                  <wp:posOffset>461818</wp:posOffset>
                </wp:positionH>
                <wp:positionV relativeFrom="paragraph">
                  <wp:posOffset>14432</wp:posOffset>
                </wp:positionV>
                <wp:extent cx="701386" cy="17606"/>
                <wp:effectExtent l="0" t="19050" r="41910" b="40005"/>
                <wp:wrapNone/>
                <wp:docPr id="1480230370" name="Connecteur droit 1"/>
                <wp:cNvGraphicFramePr/>
                <a:graphic xmlns:a="http://schemas.openxmlformats.org/drawingml/2006/main">
                  <a:graphicData uri="http://schemas.microsoft.com/office/word/2010/wordprocessingShape">
                    <wps:wsp>
                      <wps:cNvCnPr/>
                      <wps:spPr>
                        <a:xfrm>
                          <a:off x="0" y="0"/>
                          <a:ext cx="701386" cy="17606"/>
                        </a:xfrm>
                        <a:prstGeom prst="line">
                          <a:avLst/>
                        </a:prstGeom>
                        <a:noFill/>
                        <a:ln w="57150" cap="flat">
                          <a:solidFill>
                            <a:schemeClr val="tx1"/>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6192383" id="Connecteur droit 1" o:spid="_x0000_s1026" style="position:absolute;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35pt,1.15pt" to="91.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" strokecolor="black [3213]" strokeweight="4.5pt">
                <v:stroke miterlimit="4" joinstyle="miter"/>
                <w10:wrap anchorx="margin"/>
              </v:line>
            </w:pict>
          </mc:Fallback>
        </mc:AlternateContent>
      </w:r>
    </w:p>
    <w:p w14:paraId="0F8E87A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9F6025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DC43E5D"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C993434" w14:textId="77777777" w:rsidR="000D04EE" w:rsidRPr="0023022D"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40" w:line="276" w:lineRule="auto"/>
        <w:jc w:val="both"/>
        <w:rPr>
          <w:rFonts w:ascii="Dreaming Outloud Script Pro" w:eastAsia="Helvetica Neue" w:hAnsi="Dreaming Outloud Script Pro" w:cs="Dreaming Outloud Script Pro"/>
          <w:b/>
          <w:bCs/>
          <w:u w:val="single"/>
        </w:rPr>
      </w:pPr>
      <w:r w:rsidRPr="00635DC6">
        <w:rPr>
          <w:rFonts w:ascii="Dreaming Outloud Script Pro" w:eastAsia="Helvetica Neue" w:hAnsi="Dreaming Outloud Script Pro" w:cs="Dreaming Outloud Script Pro"/>
          <w:b/>
          <w:bCs/>
          <w:sz w:val="28"/>
          <w:szCs w:val="28"/>
          <w:u w:val="single"/>
        </w:rPr>
        <w:t>Pivoter un document une fois qu’il a été scanné </w:t>
      </w:r>
      <w:r w:rsidRPr="0023022D">
        <w:rPr>
          <w:rFonts w:ascii="Dreaming Outloud Script Pro" w:eastAsia="Helvetica Neue" w:hAnsi="Dreaming Outloud Script Pro" w:cs="Dreaming Outloud Script Pro"/>
          <w:b/>
          <w:bCs/>
          <w:u w:val="single"/>
        </w:rPr>
        <w:t xml:space="preserve">: </w:t>
      </w:r>
    </w:p>
    <w:p w14:paraId="6C746E2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Ouvrir le document &gt; cliquer sur les 4 petits carrés en haut à gauche &gt; sélectionner la page à pivoter &gt; appuyer sur « pivoter » dans la barre d'outils </w:t>
      </w:r>
    </w:p>
    <w:p w14:paraId="49B1CD8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21408" behindDoc="0" locked="0" layoutInCell="1" allowOverlap="1" wp14:anchorId="3E65CA4D" wp14:editId="620EC6DC">
                <wp:simplePos x="0" y="0"/>
                <wp:positionH relativeFrom="column">
                  <wp:posOffset>556260</wp:posOffset>
                </wp:positionH>
                <wp:positionV relativeFrom="paragraph">
                  <wp:posOffset>622934</wp:posOffset>
                </wp:positionV>
                <wp:extent cx="1847850" cy="297815"/>
                <wp:effectExtent l="19050" t="19050" r="38100" b="64135"/>
                <wp:wrapNone/>
                <wp:docPr id="2123493017" name="Connecteur droit avec flèche 2123493017"/>
                <wp:cNvGraphicFramePr/>
                <a:graphic xmlns:a="http://schemas.openxmlformats.org/drawingml/2006/main">
                  <a:graphicData uri="http://schemas.microsoft.com/office/word/2010/wordprocessingShape">
                    <wps:wsp>
                      <wps:cNvCnPr/>
                      <wps:spPr>
                        <a:xfrm>
                          <a:off x="0" y="0"/>
                          <a:ext cx="1847850" cy="297815"/>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9C2FC4" id="Connecteur droit avec flèche 2123493017" o:spid="_x0000_s1026" type="#_x0000_t32" style="position:absolute;margin-left:43.8pt;margin-top:49.05pt;width:145.5pt;height:23.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" strokecolor="#ff1e12 [3048]" strokeweight="2.25pt">
                <v:stroke endarrow="block"/>
              </v:shape>
            </w:pict>
          </mc:Fallback>
        </mc:AlternateContent>
      </w:r>
      <w:r>
        <w:rPr>
          <w:noProof/>
        </w:rPr>
        <mc:AlternateContent>
          <mc:Choice Requires="wps">
            <w:drawing>
              <wp:anchor distT="0" distB="0" distL="114300" distR="114300" simplePos="0" relativeHeight="251919360" behindDoc="0" locked="0" layoutInCell="1" allowOverlap="1" wp14:anchorId="6BEFCC6C" wp14:editId="698237A7">
                <wp:simplePos x="0" y="0"/>
                <wp:positionH relativeFrom="margin">
                  <wp:posOffset>295275</wp:posOffset>
                </wp:positionH>
                <wp:positionV relativeFrom="paragraph">
                  <wp:posOffset>114935</wp:posOffset>
                </wp:positionV>
                <wp:extent cx="346710" cy="331470"/>
                <wp:effectExtent l="19050" t="19050" r="15240" b="11430"/>
                <wp:wrapNone/>
                <wp:docPr id="1031418440" name="Ellipse 1031418440"/>
                <wp:cNvGraphicFramePr/>
                <a:graphic xmlns:a="http://schemas.openxmlformats.org/drawingml/2006/main">
                  <a:graphicData uri="http://schemas.microsoft.com/office/word/2010/wordprocessingShape">
                    <wps:wsp>
                      <wps:cNvSpPr/>
                      <wps:spPr>
                        <a:xfrm>
                          <a:off x="0" y="0"/>
                          <a:ext cx="346710" cy="33147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04110132"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BEFCC6C" id="Ellipse 1031418440" o:spid="_x0000_s1033" style="position:absolute;left:0;text-align:left;margin-left:23.25pt;margin-top:9.05pt;width:27.3pt;height:26.1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" filled="f" strokecolor="#ff2d21 [3208]" strokeweight="3pt">
                <v:textbox inset="4pt,4pt,4pt,4pt">
                  <w:txbxContent>
                    <w:p w14:paraId="04110132" w14:textId="77777777" w:rsidR="000D04EE" w:rsidRDefault="000D04EE" w:rsidP="000D04EE">
                      <w:pPr>
                        <w:jc w:val="center"/>
                      </w:pPr>
                    </w:p>
                  </w:txbxContent>
                </v:textbox>
                <w10:wrap anchorx="margin"/>
              </v:oval>
            </w:pict>
          </mc:Fallback>
        </mc:AlternateContent>
      </w:r>
      <w:r w:rsidRPr="003B34D7">
        <w:rPr>
          <w:rFonts w:ascii="Dreaming Outloud Script Pro" w:hAnsi="Dreaming Outloud Script Pro" w:cs="Dreaming Outloud Script Pro"/>
          <w:noProof/>
          <w:lang w:val="fr-BE"/>
        </w:rPr>
        <w:drawing>
          <wp:inline distT="0" distB="0" distL="0" distR="0" wp14:anchorId="439DFB94" wp14:editId="1EC9248D">
            <wp:extent cx="6120130" cy="628650"/>
            <wp:effectExtent l="38100" t="38100" r="90170" b="95250"/>
            <wp:docPr id="298400695" name="Image 29840069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rotWithShape="1">
                    <a:blip r:embed="rId17"/>
                    <a:srcRect b="86305"/>
                    <a:stretch/>
                  </pic:blipFill>
                  <pic:spPr bwMode="auto">
                    <a:xfrm>
                      <a:off x="0" y="0"/>
                      <a:ext cx="6120130" cy="6286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261F96"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296A724"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20384" behindDoc="0" locked="0" layoutInCell="1" allowOverlap="1" wp14:anchorId="258BE926" wp14:editId="037C2BED">
                <wp:simplePos x="0" y="0"/>
                <wp:positionH relativeFrom="margin">
                  <wp:posOffset>2780030</wp:posOffset>
                </wp:positionH>
                <wp:positionV relativeFrom="paragraph">
                  <wp:posOffset>233045</wp:posOffset>
                </wp:positionV>
                <wp:extent cx="533400" cy="236220"/>
                <wp:effectExtent l="19050" t="19050" r="19050" b="11430"/>
                <wp:wrapNone/>
                <wp:docPr id="344295924" name="Ellipse 344295924"/>
                <wp:cNvGraphicFramePr/>
                <a:graphic xmlns:a="http://schemas.openxmlformats.org/drawingml/2006/main">
                  <a:graphicData uri="http://schemas.microsoft.com/office/word/2010/wordprocessingShape">
                    <wps:wsp>
                      <wps:cNvSpPr/>
                      <wps:spPr>
                        <a:xfrm>
                          <a:off x="0" y="0"/>
                          <a:ext cx="533400" cy="23622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1B67910A"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58BE926" id="Ellipse 344295924" o:spid="_x0000_s1034" style="position:absolute;left:0;text-align:left;margin-left:218.9pt;margin-top:18.35pt;width:42pt;height:18.6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" filled="f" strokecolor="#ff2d21 [3208]" strokeweight="3pt">
                <v:textbox inset="4pt,4pt,4pt,4pt">
                  <w:txbxContent>
                    <w:p w14:paraId="1B67910A" w14:textId="77777777" w:rsidR="000D04EE" w:rsidRDefault="000D04EE" w:rsidP="000D04EE">
                      <w:pPr>
                        <w:jc w:val="center"/>
                      </w:pPr>
                    </w:p>
                  </w:txbxContent>
                </v:textbox>
                <w10:wrap anchorx="margin"/>
              </v:oval>
            </w:pict>
          </mc:Fallback>
        </mc:AlternateContent>
      </w:r>
      <w:r w:rsidRPr="00635DC6">
        <w:rPr>
          <w:rFonts w:ascii="Dreaming Outloud Script Pro" w:eastAsia="Helvetica Neue" w:hAnsi="Dreaming Outloud Script Pro" w:cs="Dreaming Outloud Script Pro"/>
          <w:noProof/>
        </w:rPr>
        <w:drawing>
          <wp:inline distT="0" distB="0" distL="0" distR="0" wp14:anchorId="4DADE3C3" wp14:editId="23078051">
            <wp:extent cx="4714875" cy="2362329"/>
            <wp:effectExtent l="38100" t="38100" r="85725" b="95250"/>
            <wp:docPr id="197960124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01243" name="Image 1" descr="Une image contenant texte, logiciel, Icône d’ordinateur, Page web&#10;&#10;Description générée automatiquement"/>
                    <pic:cNvPicPr/>
                  </pic:nvPicPr>
                  <pic:blipFill>
                    <a:blip r:embed="rId18"/>
                    <a:stretch>
                      <a:fillRect/>
                    </a:stretch>
                  </pic:blipFill>
                  <pic:spPr>
                    <a:xfrm>
                      <a:off x="0" y="0"/>
                      <a:ext cx="4723593" cy="2366697"/>
                    </a:xfrm>
                    <a:prstGeom prst="rect">
                      <a:avLst/>
                    </a:prstGeom>
                    <a:effectLst>
                      <a:outerShdw blurRad="50800" dist="38100" dir="2700000" algn="tl" rotWithShape="0">
                        <a:prstClr val="black">
                          <a:alpha val="40000"/>
                        </a:prstClr>
                      </a:outerShdw>
                    </a:effectLst>
                  </pic:spPr>
                </pic:pic>
              </a:graphicData>
            </a:graphic>
          </wp:inline>
        </w:drawing>
      </w:r>
    </w:p>
    <w:p w14:paraId="4896EE43" w14:textId="77777777" w:rsidR="000D04EE" w:rsidRPr="00460606"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4" w:name="_Toc138080719"/>
      <w:r w:rsidRPr="00CA636E">
        <w:rPr>
          <w:shd w:val="clear" w:color="auto" w:fill="FCF5D5" w:themeFill="accent3" w:themeFillTint="33"/>
        </w:rPr>
        <w:lastRenderedPageBreak/>
        <w:t>Importer un document</w:t>
      </w:r>
      <w:bookmarkEnd w:id="4"/>
      <w:r w:rsidRPr="00460606">
        <w:t xml:space="preserve"> </w:t>
      </w:r>
    </w:p>
    <w:p w14:paraId="613F668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Il est possible d’importer un document/une photo depuis : </w:t>
      </w:r>
    </w:p>
    <w:p w14:paraId="584DB30B"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24480" behindDoc="0" locked="0" layoutInCell="1" allowOverlap="1" wp14:anchorId="71D25A0C" wp14:editId="2DD56829">
                <wp:simplePos x="0" y="0"/>
                <wp:positionH relativeFrom="margin">
                  <wp:posOffset>3952355</wp:posOffset>
                </wp:positionH>
                <wp:positionV relativeFrom="paragraph">
                  <wp:posOffset>25573</wp:posOffset>
                </wp:positionV>
                <wp:extent cx="2663537" cy="4165023"/>
                <wp:effectExtent l="38100" t="19050" r="41910" b="83185"/>
                <wp:wrapNone/>
                <wp:docPr id="889838486" name="Rectangle : coins arrondis 6"/>
                <wp:cNvGraphicFramePr/>
                <a:graphic xmlns:a="http://schemas.openxmlformats.org/drawingml/2006/main">
                  <a:graphicData uri="http://schemas.microsoft.com/office/word/2010/wordprocessingShape">
                    <wps:wsp>
                      <wps:cNvSpPr/>
                      <wps:spPr>
                        <a:xfrm>
                          <a:off x="0" y="0"/>
                          <a:ext cx="2663537" cy="4165023"/>
                        </a:xfrm>
                        <a:prstGeom prst="roundRect">
                          <a:avLst/>
                        </a:prstGeom>
                        <a:solidFill>
                          <a:schemeClr val="accent3">
                            <a:lumMod val="20000"/>
                            <a:lumOff val="80000"/>
                          </a:schemeClr>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6F33F71C"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sidRPr="0050438A">
                              <w:rPr>
                                <w:rFonts w:ascii="Dreaming Outloud Script Pro" w:eastAsia="Helvetica Neue" w:hAnsi="Dreaming Outloud Script Pro" w:cs="Dreaming Outloud Script Pro"/>
                                <w:b/>
                                <w:bCs/>
                                <w:sz w:val="22"/>
                                <w:szCs w:val="22"/>
                                <w:u w:val="single"/>
                              </w:rPr>
                              <w:t>Les photos</w:t>
                            </w:r>
                            <w:r w:rsidRPr="0050438A">
                              <w:rPr>
                                <w:rFonts w:ascii="Dreaming Outloud Script Pro" w:eastAsia="Helvetica Neue" w:hAnsi="Dreaming Outloud Script Pro" w:cs="Dreaming Outloud Script Pro"/>
                                <w:sz w:val="22"/>
                                <w:szCs w:val="22"/>
                              </w:rPr>
                              <w:t xml:space="preserve"> : </w:t>
                            </w:r>
                          </w:p>
                          <w:p w14:paraId="379BDC24"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Pr>
                                <w:rFonts w:ascii="Dreaming Outloud Script Pro" w:eastAsia="Helvetica Neue" w:hAnsi="Dreaming Outloud Script Pro" w:cs="Dreaming Outloud Script Pro"/>
                                <w:sz w:val="22"/>
                                <w:szCs w:val="22"/>
                              </w:rPr>
                              <w:t>Cliquer sur</w:t>
                            </w:r>
                            <w:r w:rsidRPr="0050438A">
                              <w:rPr>
                                <w:rFonts w:ascii="Dreaming Outloud Script Pro" w:eastAsia="Helvetica Neue" w:hAnsi="Dreaming Outloud Script Pro" w:cs="Dreaming Outloud Script Pro"/>
                                <w:sz w:val="22"/>
                                <w:szCs w:val="22"/>
                              </w:rPr>
                              <w:t xml:space="preserve"> « photos » &gt; ouverture de la galeri</w:t>
                            </w:r>
                            <w:r>
                              <w:rPr>
                                <w:rFonts w:ascii="Dreaming Outloud Script Pro" w:eastAsia="Helvetica Neue" w:hAnsi="Dreaming Outloud Script Pro" w:cs="Dreaming Outloud Script Pro"/>
                                <w:sz w:val="22"/>
                                <w:szCs w:val="22"/>
                              </w:rPr>
                              <w:t>e &gt;</w:t>
                            </w:r>
                            <w:r w:rsidRPr="0050438A">
                              <w:rPr>
                                <w:rFonts w:ascii="Dreaming Outloud Script Pro" w:eastAsia="Helvetica Neue" w:hAnsi="Dreaming Outloud Script Pro" w:cs="Dreaming Outloud Script Pro"/>
                                <w:sz w:val="22"/>
                                <w:szCs w:val="22"/>
                              </w:rPr>
                              <w:t xml:space="preserve"> sélectionner une image &gt; l’image s’affiche dans les fichiers de l’application. </w:t>
                            </w:r>
                          </w:p>
                          <w:p w14:paraId="71592B5D"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p>
                          <w:p w14:paraId="04E18A45"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r w:rsidRPr="0050438A">
                              <w:rPr>
                                <w:rFonts w:ascii="Dreaming Outloud Script Pro" w:eastAsia="Helvetica Neue" w:hAnsi="Dreaming Outloud Script Pro" w:cs="Dreaming Outloud Script Pro"/>
                                <w:sz w:val="20"/>
                                <w:szCs w:val="20"/>
                              </w:rPr>
                              <w:t xml:space="preserve">Remarque : lorsque vous ouvrez pour la première fois l’image, vous avez 2 possibilités pour modifier l’image : </w:t>
                            </w:r>
                          </w:p>
                          <w:p w14:paraId="5B8239BA"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p>
                          <w:p w14:paraId="2DED8B68" w14:textId="77777777" w:rsidR="000D04EE" w:rsidRPr="0050438A" w:rsidRDefault="000D04EE" w:rsidP="000D04EE">
                            <w:pPr>
                              <w:pStyle w:val="En-tte"/>
                              <w:numPr>
                                <w:ilvl w:val="0"/>
                                <w:numId w:val="14"/>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r w:rsidRPr="0050438A">
                              <w:rPr>
                                <w:rFonts w:ascii="Dreaming Outloud Script Pro" w:eastAsia="Helvetica Neue" w:hAnsi="Dreaming Outloud Script Pro" w:cs="Dreaming Outloud Script Pro"/>
                                <w:i/>
                                <w:iCs/>
                                <w:color w:val="7F7F7F" w:themeColor="text1" w:themeTint="80"/>
                                <w:sz w:val="20"/>
                                <w:szCs w:val="20"/>
                                <w:u w:val="single"/>
                              </w:rPr>
                              <w:t>Soit via le crayon</w:t>
                            </w:r>
                            <w:r w:rsidRPr="0050438A">
                              <w:rPr>
                                <w:rFonts w:ascii="Dreaming Outloud Script Pro" w:eastAsia="Helvetica Neue" w:hAnsi="Dreaming Outloud Script Pro" w:cs="Dreaming Outloud Script Pro"/>
                                <w:sz w:val="20"/>
                                <w:szCs w:val="20"/>
                              </w:rPr>
                              <w:t xml:space="preserve"> dans la barre d’outils en haut à droite : accès à différents outils scripteurs et couleurs différentes. </w:t>
                            </w:r>
                          </w:p>
                          <w:p w14:paraId="0D09F1C5" w14:textId="77777777" w:rsidR="000D04EE" w:rsidRDefault="000D04EE" w:rsidP="000D04EE">
                            <w:pPr>
                              <w:pStyle w:val="En-tte"/>
                              <w:numPr>
                                <w:ilvl w:val="0"/>
                                <w:numId w:val="14"/>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50438A">
                              <w:rPr>
                                <w:rFonts w:ascii="Dreaming Outloud Script Pro" w:eastAsia="Helvetica Neue" w:hAnsi="Dreaming Outloud Script Pro" w:cs="Dreaming Outloud Script Pro"/>
                                <w:i/>
                                <w:iCs/>
                                <w:color w:val="7F7F7F" w:themeColor="text1" w:themeTint="80"/>
                                <w:sz w:val="20"/>
                                <w:szCs w:val="20"/>
                                <w:u w:val="single"/>
                              </w:rPr>
                              <w:t>Soit via bouton « PDF »</w:t>
                            </w:r>
                            <w:r w:rsidRPr="0050438A">
                              <w:rPr>
                                <w:rFonts w:ascii="Dreaming Outloud Script Pro" w:eastAsia="Helvetica Neue" w:hAnsi="Dreaming Outloud Script Pro" w:cs="Dreaming Outloud Script Pro"/>
                                <w:color w:val="7F7F7F" w:themeColor="text1" w:themeTint="80"/>
                                <w:sz w:val="20"/>
                                <w:szCs w:val="20"/>
                              </w:rPr>
                              <w:t xml:space="preserve"> </w:t>
                            </w:r>
                            <w:r w:rsidRPr="0050438A">
                              <w:rPr>
                                <w:rFonts w:ascii="Dreaming Outloud Script Pro" w:eastAsia="Helvetica Neue" w:hAnsi="Dreaming Outloud Script Pro" w:cs="Dreaming Outloud Script Pro"/>
                                <w:color w:val="auto"/>
                                <w:sz w:val="20"/>
                                <w:szCs w:val="20"/>
                              </w:rPr>
                              <w:t xml:space="preserve">également présent </w:t>
                            </w:r>
                            <w:r w:rsidRPr="0050438A">
                              <w:rPr>
                                <w:rFonts w:ascii="Dreaming Outloud Script Pro" w:eastAsia="Helvetica Neue" w:hAnsi="Dreaming Outloud Script Pro" w:cs="Dreaming Outloud Script Pro"/>
                                <w:sz w:val="20"/>
                                <w:szCs w:val="20"/>
                              </w:rPr>
                              <w:t>dans la barre d’outils qui vous permettra d’ouvrir la barre d’outils classique comportant les différents outils d’annotations</w:t>
                            </w:r>
                            <w:r w:rsidRPr="0050438A">
                              <w:rPr>
                                <w:rFonts w:ascii="Dreaming Outloud Script Pro" w:eastAsia="Helvetica Neue" w:hAnsi="Dreaming Outloud Script Pro" w:cs="Dreaming Outloud Script Pro"/>
                                <w:sz w:val="22"/>
                                <w:szCs w:val="22"/>
                              </w:rPr>
                              <w:t>.</w:t>
                            </w:r>
                            <w:r>
                              <w:rPr>
                                <w:rFonts w:ascii="Dreaming Outloud Script Pro" w:eastAsia="Helvetica Neue" w:hAnsi="Dreaming Outloud Script Pro" w:cs="Dreaming Outloud Script Pro"/>
                              </w:rPr>
                              <w:t xml:space="preserve"> </w:t>
                            </w:r>
                          </w:p>
                          <w:p w14:paraId="518CD600" w14:textId="77777777" w:rsidR="000D04EE" w:rsidRPr="00C8015F" w:rsidRDefault="000D04EE" w:rsidP="000D04EE">
                            <w:pPr>
                              <w:jc w:val="both"/>
                              <w:rPr>
                                <w:rFonts w:ascii="Dreaming Outloud Script Pro" w:hAnsi="Dreaming Outloud Script Pro" w:cs="Dreaming Outloud Script Pro"/>
                                <w:lang w:val="fr-FR"/>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71D25A0C" id="_x0000_s1035" style="position:absolute;left:0;text-align:left;margin-left:311.2pt;margin-top:2pt;width:209.75pt;height:327.9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" fillcolor="#fcf5d5 [662]" stroked="f" strokeweight="1pt">
                <v:stroke miterlimit="4" joinstyle="miter"/>
                <v:shadow on="t" color="black" opacity=".5" origin=",.5" offset="0"/>
                <v:textbox inset="4pt,4pt,4pt,4pt">
                  <w:txbxContent>
                    <w:p w14:paraId="6F33F71C"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sidRPr="0050438A">
                        <w:rPr>
                          <w:rFonts w:ascii="Dreaming Outloud Script Pro" w:eastAsia="Helvetica Neue" w:hAnsi="Dreaming Outloud Script Pro" w:cs="Dreaming Outloud Script Pro"/>
                          <w:b/>
                          <w:bCs/>
                          <w:sz w:val="22"/>
                          <w:szCs w:val="22"/>
                          <w:u w:val="single"/>
                        </w:rPr>
                        <w:t>Les photos</w:t>
                      </w:r>
                      <w:r w:rsidRPr="0050438A">
                        <w:rPr>
                          <w:rFonts w:ascii="Dreaming Outloud Script Pro" w:eastAsia="Helvetica Neue" w:hAnsi="Dreaming Outloud Script Pro" w:cs="Dreaming Outloud Script Pro"/>
                          <w:sz w:val="22"/>
                          <w:szCs w:val="22"/>
                        </w:rPr>
                        <w:t xml:space="preserve"> : </w:t>
                      </w:r>
                    </w:p>
                    <w:p w14:paraId="379BDC24"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Pr>
                          <w:rFonts w:ascii="Dreaming Outloud Script Pro" w:eastAsia="Helvetica Neue" w:hAnsi="Dreaming Outloud Script Pro" w:cs="Dreaming Outloud Script Pro"/>
                          <w:sz w:val="22"/>
                          <w:szCs w:val="22"/>
                        </w:rPr>
                        <w:t>Cliquer sur</w:t>
                      </w:r>
                      <w:r w:rsidRPr="0050438A">
                        <w:rPr>
                          <w:rFonts w:ascii="Dreaming Outloud Script Pro" w:eastAsia="Helvetica Neue" w:hAnsi="Dreaming Outloud Script Pro" w:cs="Dreaming Outloud Script Pro"/>
                          <w:sz w:val="22"/>
                          <w:szCs w:val="22"/>
                        </w:rPr>
                        <w:t xml:space="preserve"> « photos » &gt; ouverture de la galeri</w:t>
                      </w:r>
                      <w:r>
                        <w:rPr>
                          <w:rFonts w:ascii="Dreaming Outloud Script Pro" w:eastAsia="Helvetica Neue" w:hAnsi="Dreaming Outloud Script Pro" w:cs="Dreaming Outloud Script Pro"/>
                          <w:sz w:val="22"/>
                          <w:szCs w:val="22"/>
                        </w:rPr>
                        <w:t>e &gt;</w:t>
                      </w:r>
                      <w:r w:rsidRPr="0050438A">
                        <w:rPr>
                          <w:rFonts w:ascii="Dreaming Outloud Script Pro" w:eastAsia="Helvetica Neue" w:hAnsi="Dreaming Outloud Script Pro" w:cs="Dreaming Outloud Script Pro"/>
                          <w:sz w:val="22"/>
                          <w:szCs w:val="22"/>
                        </w:rPr>
                        <w:t xml:space="preserve"> sélectionner une image &gt; l’image s’affiche dans les fichiers de l’application. </w:t>
                      </w:r>
                    </w:p>
                    <w:p w14:paraId="71592B5D"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p>
                    <w:p w14:paraId="04E18A45"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r w:rsidRPr="0050438A">
                        <w:rPr>
                          <w:rFonts w:ascii="Dreaming Outloud Script Pro" w:eastAsia="Helvetica Neue" w:hAnsi="Dreaming Outloud Script Pro" w:cs="Dreaming Outloud Script Pro"/>
                          <w:sz w:val="20"/>
                          <w:szCs w:val="20"/>
                        </w:rPr>
                        <w:t xml:space="preserve">Remarque : lorsque vous ouvrez pour la première fois l’image, vous avez 2 possibilités pour modifier l’image : </w:t>
                      </w:r>
                    </w:p>
                    <w:p w14:paraId="5B8239BA"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p>
                    <w:p w14:paraId="2DED8B68" w14:textId="77777777" w:rsidR="000D04EE" w:rsidRPr="0050438A" w:rsidRDefault="000D04EE" w:rsidP="000D04EE">
                      <w:pPr>
                        <w:pStyle w:val="En-tte"/>
                        <w:numPr>
                          <w:ilvl w:val="0"/>
                          <w:numId w:val="14"/>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r w:rsidRPr="0050438A">
                        <w:rPr>
                          <w:rFonts w:ascii="Dreaming Outloud Script Pro" w:eastAsia="Helvetica Neue" w:hAnsi="Dreaming Outloud Script Pro" w:cs="Dreaming Outloud Script Pro"/>
                          <w:i/>
                          <w:iCs/>
                          <w:color w:val="7F7F7F" w:themeColor="text1" w:themeTint="80"/>
                          <w:sz w:val="20"/>
                          <w:szCs w:val="20"/>
                          <w:u w:val="single"/>
                        </w:rPr>
                        <w:t>Soit via le crayon</w:t>
                      </w:r>
                      <w:r w:rsidRPr="0050438A">
                        <w:rPr>
                          <w:rFonts w:ascii="Dreaming Outloud Script Pro" w:eastAsia="Helvetica Neue" w:hAnsi="Dreaming Outloud Script Pro" w:cs="Dreaming Outloud Script Pro"/>
                          <w:sz w:val="20"/>
                          <w:szCs w:val="20"/>
                        </w:rPr>
                        <w:t xml:space="preserve"> dans la barre d’outils en haut à droite : accès à différents outils scripteurs et couleurs différentes. </w:t>
                      </w:r>
                    </w:p>
                    <w:p w14:paraId="0D09F1C5" w14:textId="77777777" w:rsidR="000D04EE" w:rsidRDefault="000D04EE" w:rsidP="000D04EE">
                      <w:pPr>
                        <w:pStyle w:val="En-tte"/>
                        <w:numPr>
                          <w:ilvl w:val="0"/>
                          <w:numId w:val="14"/>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50438A">
                        <w:rPr>
                          <w:rFonts w:ascii="Dreaming Outloud Script Pro" w:eastAsia="Helvetica Neue" w:hAnsi="Dreaming Outloud Script Pro" w:cs="Dreaming Outloud Script Pro"/>
                          <w:i/>
                          <w:iCs/>
                          <w:color w:val="7F7F7F" w:themeColor="text1" w:themeTint="80"/>
                          <w:sz w:val="20"/>
                          <w:szCs w:val="20"/>
                          <w:u w:val="single"/>
                        </w:rPr>
                        <w:t>Soit via bouton « PDF »</w:t>
                      </w:r>
                      <w:r w:rsidRPr="0050438A">
                        <w:rPr>
                          <w:rFonts w:ascii="Dreaming Outloud Script Pro" w:eastAsia="Helvetica Neue" w:hAnsi="Dreaming Outloud Script Pro" w:cs="Dreaming Outloud Script Pro"/>
                          <w:color w:val="7F7F7F" w:themeColor="text1" w:themeTint="80"/>
                          <w:sz w:val="20"/>
                          <w:szCs w:val="20"/>
                        </w:rPr>
                        <w:t xml:space="preserve"> </w:t>
                      </w:r>
                      <w:r w:rsidRPr="0050438A">
                        <w:rPr>
                          <w:rFonts w:ascii="Dreaming Outloud Script Pro" w:eastAsia="Helvetica Neue" w:hAnsi="Dreaming Outloud Script Pro" w:cs="Dreaming Outloud Script Pro"/>
                          <w:color w:val="auto"/>
                          <w:sz w:val="20"/>
                          <w:szCs w:val="20"/>
                        </w:rPr>
                        <w:t xml:space="preserve">également présent </w:t>
                      </w:r>
                      <w:r w:rsidRPr="0050438A">
                        <w:rPr>
                          <w:rFonts w:ascii="Dreaming Outloud Script Pro" w:eastAsia="Helvetica Neue" w:hAnsi="Dreaming Outloud Script Pro" w:cs="Dreaming Outloud Script Pro"/>
                          <w:sz w:val="20"/>
                          <w:szCs w:val="20"/>
                        </w:rPr>
                        <w:t>dans la barre d’outils qui vous permettra d’ouvrir la barre d’outils classique comportant les différents outils d’annotations</w:t>
                      </w:r>
                      <w:r w:rsidRPr="0050438A">
                        <w:rPr>
                          <w:rFonts w:ascii="Dreaming Outloud Script Pro" w:eastAsia="Helvetica Neue" w:hAnsi="Dreaming Outloud Script Pro" w:cs="Dreaming Outloud Script Pro"/>
                          <w:sz w:val="22"/>
                          <w:szCs w:val="22"/>
                        </w:rPr>
                        <w:t>.</w:t>
                      </w:r>
                      <w:r>
                        <w:rPr>
                          <w:rFonts w:ascii="Dreaming Outloud Script Pro" w:eastAsia="Helvetica Neue" w:hAnsi="Dreaming Outloud Script Pro" w:cs="Dreaming Outloud Script Pro"/>
                        </w:rPr>
                        <w:t xml:space="preserve"> </w:t>
                      </w:r>
                    </w:p>
                    <w:p w14:paraId="518CD600" w14:textId="77777777" w:rsidR="000D04EE" w:rsidRPr="00C8015F" w:rsidRDefault="000D04EE" w:rsidP="000D04EE">
                      <w:pPr>
                        <w:jc w:val="both"/>
                        <w:rPr>
                          <w:rFonts w:ascii="Dreaming Outloud Script Pro" w:hAnsi="Dreaming Outloud Script Pro" w:cs="Dreaming Outloud Script Pro"/>
                          <w:lang w:val="fr-FR"/>
                        </w:rPr>
                      </w:pPr>
                    </w:p>
                  </w:txbxContent>
                </v:textbox>
                <w10:wrap anchorx="margin"/>
              </v:roundrect>
            </w:pict>
          </mc:Fallback>
        </mc:AlternateContent>
      </w:r>
    </w:p>
    <w:p w14:paraId="37DA90F4" w14:textId="77777777" w:rsidR="000D04EE" w:rsidRPr="00CD47B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29600" behindDoc="0" locked="0" layoutInCell="1" allowOverlap="1" wp14:anchorId="6F09B2A6" wp14:editId="62178EA0">
                <wp:simplePos x="0" y="0"/>
                <wp:positionH relativeFrom="column">
                  <wp:posOffset>2674274</wp:posOffset>
                </wp:positionH>
                <wp:positionV relativeFrom="paragraph">
                  <wp:posOffset>69561</wp:posOffset>
                </wp:positionV>
                <wp:extent cx="1385454" cy="2085109"/>
                <wp:effectExtent l="0" t="57150" r="24765" b="29845"/>
                <wp:wrapNone/>
                <wp:docPr id="1074935067" name="Connecteur : en arc 10"/>
                <wp:cNvGraphicFramePr/>
                <a:graphic xmlns:a="http://schemas.openxmlformats.org/drawingml/2006/main">
                  <a:graphicData uri="http://schemas.microsoft.com/office/word/2010/wordprocessingShape">
                    <wps:wsp>
                      <wps:cNvCnPr/>
                      <wps:spPr>
                        <a:xfrm flipV="1">
                          <a:off x="0" y="0"/>
                          <a:ext cx="1385454" cy="2085109"/>
                        </a:xfrm>
                        <a:prstGeom prst="curvedConnector3">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42F6E6" id="Connecteur : en arc 10" o:spid="_x0000_s1026" type="#_x0000_t38" style="position:absolute;margin-left:210.55pt;margin-top:5.5pt;width:109.1pt;height:164.2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" adj="10800" strokeweight=".5pt">
                <v:stroke endarrow="block" miterlimit="4" joinstyle="miter"/>
              </v:shape>
            </w:pict>
          </mc:Fallback>
        </mc:AlternateContent>
      </w: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23456" behindDoc="0" locked="0" layoutInCell="1" allowOverlap="1" wp14:anchorId="3CC787F0" wp14:editId="4DB6C6AC">
                <wp:simplePos x="0" y="0"/>
                <wp:positionH relativeFrom="margin">
                  <wp:posOffset>-79317</wp:posOffset>
                </wp:positionH>
                <wp:positionV relativeFrom="paragraph">
                  <wp:posOffset>47049</wp:posOffset>
                </wp:positionV>
                <wp:extent cx="1832263" cy="2093768"/>
                <wp:effectExtent l="38100" t="19050" r="34925" b="78105"/>
                <wp:wrapNone/>
                <wp:docPr id="1878989965" name="Rectangle : coins arrondis 6"/>
                <wp:cNvGraphicFramePr/>
                <a:graphic xmlns:a="http://schemas.openxmlformats.org/drawingml/2006/main">
                  <a:graphicData uri="http://schemas.microsoft.com/office/word/2010/wordprocessingShape">
                    <wps:wsp>
                      <wps:cNvSpPr/>
                      <wps:spPr>
                        <a:xfrm>
                          <a:off x="0" y="0"/>
                          <a:ext cx="1832263" cy="2093768"/>
                        </a:xfrm>
                        <a:prstGeom prst="roundRect">
                          <a:avLst/>
                        </a:prstGeom>
                        <a:solidFill>
                          <a:schemeClr val="accent3">
                            <a:lumMod val="20000"/>
                            <a:lumOff val="80000"/>
                          </a:schemeClr>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22FAAA20"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sidRPr="0050438A">
                              <w:rPr>
                                <w:rFonts w:ascii="Dreaming Outloud Script Pro" w:eastAsia="Helvetica Neue" w:hAnsi="Dreaming Outloud Script Pro" w:cs="Dreaming Outloud Script Pro"/>
                                <w:b/>
                                <w:bCs/>
                                <w:sz w:val="22"/>
                                <w:szCs w:val="22"/>
                                <w:u w:val="single"/>
                              </w:rPr>
                              <w:t>Un fichier</w:t>
                            </w:r>
                            <w:r w:rsidRPr="0050438A">
                              <w:rPr>
                                <w:rFonts w:ascii="Dreaming Outloud Script Pro" w:eastAsia="Helvetica Neue" w:hAnsi="Dreaming Outloud Script Pro" w:cs="Dreaming Outloud Script Pro"/>
                                <w:sz w:val="22"/>
                                <w:szCs w:val="22"/>
                              </w:rPr>
                              <w:t xml:space="preserve"> : </w:t>
                            </w:r>
                          </w:p>
                          <w:p w14:paraId="055D453A"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Pr>
                                <w:rFonts w:ascii="Dreaming Outloud Script Pro" w:eastAsia="Helvetica Neue" w:hAnsi="Dreaming Outloud Script Pro" w:cs="Dreaming Outloud Script Pro"/>
                                <w:sz w:val="22"/>
                                <w:szCs w:val="22"/>
                              </w:rPr>
                              <w:t>S</w:t>
                            </w:r>
                            <w:r w:rsidRPr="0050438A">
                              <w:rPr>
                                <w:rFonts w:ascii="Dreaming Outloud Script Pro" w:eastAsia="Helvetica Neue" w:hAnsi="Dreaming Outloud Script Pro" w:cs="Dreaming Outloud Script Pro"/>
                                <w:sz w:val="22"/>
                                <w:szCs w:val="22"/>
                              </w:rPr>
                              <w:t>électionner « fichiers » &gt; choisir parmi les fichiers proposés &gt; sélectionner le document &gt; il est importé dans les fichiers de l’application.</w:t>
                            </w:r>
                          </w:p>
                          <w:p w14:paraId="66356D01" w14:textId="77777777" w:rsidR="000D04EE" w:rsidRPr="0050438A" w:rsidRDefault="000D04EE" w:rsidP="000D04EE">
                            <w:pPr>
                              <w:jc w:val="both"/>
                              <w:rPr>
                                <w:rFonts w:ascii="Dreaming Outloud Script Pro" w:hAnsi="Dreaming Outloud Script Pro" w:cs="Dreaming Outloud Script Pro"/>
                                <w:sz w:val="22"/>
                                <w:szCs w:val="22"/>
                                <w:lang w:val="fr-FR"/>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3CC787F0" id="_x0000_s1036" style="position:absolute;left:0;text-align:left;margin-left:-6.25pt;margin-top:3.7pt;width:144.25pt;height:164.8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" fillcolor="#fcf5d5 [662]" stroked="f" strokeweight="1pt">
                <v:stroke miterlimit="4" joinstyle="miter"/>
                <v:shadow on="t" color="black" opacity=".5" origin=",.5" offset="0"/>
                <v:textbox inset="4pt,4pt,4pt,4pt">
                  <w:txbxContent>
                    <w:p w14:paraId="22FAAA20"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sidRPr="0050438A">
                        <w:rPr>
                          <w:rFonts w:ascii="Dreaming Outloud Script Pro" w:eastAsia="Helvetica Neue" w:hAnsi="Dreaming Outloud Script Pro" w:cs="Dreaming Outloud Script Pro"/>
                          <w:b/>
                          <w:bCs/>
                          <w:sz w:val="22"/>
                          <w:szCs w:val="22"/>
                          <w:u w:val="single"/>
                        </w:rPr>
                        <w:t>Un fichier</w:t>
                      </w:r>
                      <w:r w:rsidRPr="0050438A">
                        <w:rPr>
                          <w:rFonts w:ascii="Dreaming Outloud Script Pro" w:eastAsia="Helvetica Neue" w:hAnsi="Dreaming Outloud Script Pro" w:cs="Dreaming Outloud Script Pro"/>
                          <w:sz w:val="22"/>
                          <w:szCs w:val="22"/>
                        </w:rPr>
                        <w:t xml:space="preserve"> : </w:t>
                      </w:r>
                    </w:p>
                    <w:p w14:paraId="055D453A"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Pr>
                          <w:rFonts w:ascii="Dreaming Outloud Script Pro" w:eastAsia="Helvetica Neue" w:hAnsi="Dreaming Outloud Script Pro" w:cs="Dreaming Outloud Script Pro"/>
                          <w:sz w:val="22"/>
                          <w:szCs w:val="22"/>
                        </w:rPr>
                        <w:t>S</w:t>
                      </w:r>
                      <w:r w:rsidRPr="0050438A">
                        <w:rPr>
                          <w:rFonts w:ascii="Dreaming Outloud Script Pro" w:eastAsia="Helvetica Neue" w:hAnsi="Dreaming Outloud Script Pro" w:cs="Dreaming Outloud Script Pro"/>
                          <w:sz w:val="22"/>
                          <w:szCs w:val="22"/>
                        </w:rPr>
                        <w:t>électionner « fichiers » &gt; choisir parmi les fichiers proposés &gt; sélectionner le document &gt; il est importé dans les fichiers de l’application.</w:t>
                      </w:r>
                    </w:p>
                    <w:p w14:paraId="66356D01" w14:textId="77777777" w:rsidR="000D04EE" w:rsidRPr="0050438A" w:rsidRDefault="000D04EE" w:rsidP="000D04EE">
                      <w:pPr>
                        <w:jc w:val="both"/>
                        <w:rPr>
                          <w:rFonts w:ascii="Dreaming Outloud Script Pro" w:hAnsi="Dreaming Outloud Script Pro" w:cs="Dreaming Outloud Script Pro"/>
                          <w:sz w:val="22"/>
                          <w:szCs w:val="22"/>
                          <w:lang w:val="fr-FR"/>
                        </w:rPr>
                      </w:pPr>
                    </w:p>
                  </w:txbxContent>
                </v:textbox>
                <w10:wrap anchorx="margin"/>
              </v:roundrect>
            </w:pict>
          </mc:Fallback>
        </mc:AlternateContent>
      </w:r>
    </w:p>
    <w:p w14:paraId="56F79FF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31648" behindDoc="0" locked="0" layoutInCell="1" allowOverlap="1" wp14:anchorId="77F08F12" wp14:editId="62AD9687">
                <wp:simplePos x="0" y="0"/>
                <wp:positionH relativeFrom="column">
                  <wp:posOffset>893964</wp:posOffset>
                </wp:positionH>
                <wp:positionV relativeFrom="paragraph">
                  <wp:posOffset>57035</wp:posOffset>
                </wp:positionV>
                <wp:extent cx="1083598" cy="1586345"/>
                <wp:effectExtent l="0" t="57150" r="21590" b="33020"/>
                <wp:wrapNone/>
                <wp:docPr id="2072175898" name="Connecteur : en arc 10"/>
                <wp:cNvGraphicFramePr/>
                <a:graphic xmlns:a="http://schemas.openxmlformats.org/drawingml/2006/main">
                  <a:graphicData uri="http://schemas.microsoft.com/office/word/2010/wordprocessingShape">
                    <wps:wsp>
                      <wps:cNvCnPr/>
                      <wps:spPr>
                        <a:xfrm flipH="1" flipV="1">
                          <a:off x="0" y="0"/>
                          <a:ext cx="1083598" cy="1586345"/>
                        </a:xfrm>
                        <a:prstGeom prst="curvedConnector3">
                          <a:avLst>
                            <a:gd name="adj1" fmla="val 7155"/>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949D71" id="Connecteur : en arc 10" o:spid="_x0000_s1026" type="#_x0000_t38" style="position:absolute;margin-left:70.4pt;margin-top:4.5pt;width:85.3pt;height:124.9pt;flip:x 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" adj="1545" strokeweight=".5pt">
                <v:stroke endarrow="block" miterlimit="4" joinstyle="miter"/>
              </v:shape>
            </w:pict>
          </mc:Fallback>
        </mc:AlternateContent>
      </w:r>
    </w:p>
    <w:p w14:paraId="74C0402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E69592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EC17DC">
        <w:rPr>
          <w:noProof/>
          <w:lang w:val="fr-BE"/>
        </w:rPr>
        <w:drawing>
          <wp:anchor distT="0" distB="0" distL="114300" distR="114300" simplePos="0" relativeHeight="251922432" behindDoc="0" locked="0" layoutInCell="1" allowOverlap="1" wp14:anchorId="3874B5F3" wp14:editId="7074FD3F">
            <wp:simplePos x="0" y="0"/>
            <wp:positionH relativeFrom="column">
              <wp:posOffset>1915737</wp:posOffset>
            </wp:positionH>
            <wp:positionV relativeFrom="paragraph">
              <wp:posOffset>51319</wp:posOffset>
            </wp:positionV>
            <wp:extent cx="1786255" cy="2548890"/>
            <wp:effectExtent l="38100" t="38100" r="99695" b="99060"/>
            <wp:wrapThrough wrapText="bothSides">
              <wp:wrapPolygon edited="0">
                <wp:start x="0" y="-323"/>
                <wp:lineTo x="-461" y="-161"/>
                <wp:lineTo x="-461" y="21632"/>
                <wp:lineTo x="-230" y="22278"/>
                <wp:lineTo x="22114" y="22278"/>
                <wp:lineTo x="22575" y="20502"/>
                <wp:lineTo x="22575" y="2422"/>
                <wp:lineTo x="21884" y="0"/>
                <wp:lineTo x="21884" y="-323"/>
                <wp:lineTo x="0" y="-323"/>
              </wp:wrapPolygon>
            </wp:wrapThrough>
            <wp:docPr id="613216868" name="Image 6132168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1"/>
                    <a:stretch>
                      <a:fillRect/>
                    </a:stretch>
                  </pic:blipFill>
                  <pic:spPr>
                    <a:xfrm>
                      <a:off x="0" y="0"/>
                      <a:ext cx="1786255" cy="2548890"/>
                    </a:xfrm>
                    <a:prstGeom prst="rect">
                      <a:avLst/>
                    </a:prstGeom>
                    <a:effectLst>
                      <a:outerShdw blurRad="50800" dist="38100" dir="2700000" algn="tl" rotWithShape="0">
                        <a:prstClr val="black">
                          <a:alpha val="40000"/>
                        </a:prstClr>
                      </a:outerShdw>
                    </a:effectLst>
                  </pic:spPr>
                </pic:pic>
              </a:graphicData>
            </a:graphic>
          </wp:anchor>
        </w:drawing>
      </w:r>
    </w:p>
    <w:p w14:paraId="7A8E104B"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714195D"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91DD20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80F8786"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6CEFADD"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D7AF2A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0BC195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30624" behindDoc="0" locked="0" layoutInCell="1" allowOverlap="1" wp14:anchorId="53244F26" wp14:editId="32FD48FC">
                <wp:simplePos x="0" y="0"/>
                <wp:positionH relativeFrom="column">
                  <wp:posOffset>838545</wp:posOffset>
                </wp:positionH>
                <wp:positionV relativeFrom="paragraph">
                  <wp:posOffset>196156</wp:posOffset>
                </wp:positionV>
                <wp:extent cx="1180581" cy="1496291"/>
                <wp:effectExtent l="38100" t="0" r="19685" b="85090"/>
                <wp:wrapNone/>
                <wp:docPr id="781539272" name="Connecteur : en arc 10"/>
                <wp:cNvGraphicFramePr/>
                <a:graphic xmlns:a="http://schemas.openxmlformats.org/drawingml/2006/main">
                  <a:graphicData uri="http://schemas.microsoft.com/office/word/2010/wordprocessingShape">
                    <wps:wsp>
                      <wps:cNvCnPr/>
                      <wps:spPr>
                        <a:xfrm flipH="1">
                          <a:off x="0" y="0"/>
                          <a:ext cx="1180581" cy="1496291"/>
                        </a:xfrm>
                        <a:prstGeom prst="curvedConnector3">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A0B4A28" id="Connecteur : en arc 10" o:spid="_x0000_s1026" type="#_x0000_t38" style="position:absolute;margin-left:66.05pt;margin-top:15.45pt;width:92.95pt;height:117.8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" adj="10800" strokeweight=".5pt">
                <v:stroke endarrow="block" miterlimit="4" joinstyle="miter"/>
              </v:shape>
            </w:pict>
          </mc:Fallback>
        </mc:AlternateContent>
      </w:r>
    </w:p>
    <w:p w14:paraId="7B24A6EB"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8248BDE"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33696" behindDoc="0" locked="0" layoutInCell="1" allowOverlap="1" wp14:anchorId="39E5BFC4" wp14:editId="3DFAA256">
                <wp:simplePos x="0" y="0"/>
                <wp:positionH relativeFrom="column">
                  <wp:posOffset>2203219</wp:posOffset>
                </wp:positionH>
                <wp:positionV relativeFrom="paragraph">
                  <wp:posOffset>197543</wp:posOffset>
                </wp:positionV>
                <wp:extent cx="2473036" cy="1918854"/>
                <wp:effectExtent l="0" t="0" r="60960" b="100965"/>
                <wp:wrapNone/>
                <wp:docPr id="425763577" name="Connecteur : en arc 10"/>
                <wp:cNvGraphicFramePr/>
                <a:graphic xmlns:a="http://schemas.openxmlformats.org/drawingml/2006/main">
                  <a:graphicData uri="http://schemas.microsoft.com/office/word/2010/wordprocessingShape">
                    <wps:wsp>
                      <wps:cNvCnPr/>
                      <wps:spPr>
                        <a:xfrm>
                          <a:off x="0" y="0"/>
                          <a:ext cx="2473036" cy="1918854"/>
                        </a:xfrm>
                        <a:prstGeom prst="curvedConnector3">
                          <a:avLst>
                            <a:gd name="adj1" fmla="val 34122"/>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256175B" id="Connecteur : en arc 10" o:spid="_x0000_s1026" type="#_x0000_t38" style="position:absolute;margin-left:173.5pt;margin-top:15.55pt;width:194.75pt;height:151.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" adj="7370" strokeweight=".5pt">
                <v:stroke endarrow="block" miterlimit="4" joinstyle="miter"/>
              </v:shape>
            </w:pict>
          </mc:Fallback>
        </mc:AlternateContent>
      </w:r>
      <w:r>
        <w:rPr>
          <w:rFonts w:ascii="Dreaming Outloud Script Pro" w:eastAsia="Helvetica Neue" w:hAnsi="Dreaming Outloud Script Pro" w:cs="Dreaming Outloud Script Pro"/>
          <w:noProof/>
        </w:rPr>
        <mc:AlternateContent>
          <mc:Choice Requires="wpi">
            <w:drawing>
              <wp:anchor distT="0" distB="0" distL="114300" distR="114300" simplePos="0" relativeHeight="251932672" behindDoc="0" locked="0" layoutInCell="1" allowOverlap="1" wp14:anchorId="533298CE" wp14:editId="571CEF53">
                <wp:simplePos x="0" y="0"/>
                <wp:positionH relativeFrom="column">
                  <wp:posOffset>2278012</wp:posOffset>
                </wp:positionH>
                <wp:positionV relativeFrom="paragraph">
                  <wp:posOffset>119248</wp:posOffset>
                </wp:positionV>
                <wp:extent cx="743760" cy="59400"/>
                <wp:effectExtent l="57150" t="38100" r="56515" b="55245"/>
                <wp:wrapNone/>
                <wp:docPr id="2017871410" name="Encre 11"/>
                <wp:cNvGraphicFramePr/>
                <a:graphic xmlns:a="http://schemas.openxmlformats.org/drawingml/2006/main">
                  <a:graphicData uri="http://schemas.microsoft.com/office/word/2010/wordprocessingInk">
                    <w14:contentPart bwMode="auto" r:id="rId19">
                      <w14:nvContentPartPr>
                        <w14:cNvContentPartPr/>
                      </w14:nvContentPartPr>
                      <w14:xfrm>
                        <a:off x="0" y="0"/>
                        <a:ext cx="743760" cy="5940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092063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1" o:spid="_x0000_s1026" type="#_x0000_t75" style="position:absolute;margin-left:178.65pt;margin-top:8.7pt;width:59.95pt;height:6.1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">
                <v:imagedata r:id="rId20" o:title=""/>
              </v:shape>
            </w:pict>
          </mc:Fallback>
        </mc:AlternateContent>
      </w:r>
    </w:p>
    <w:p w14:paraId="3D169F4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28576" behindDoc="0" locked="0" layoutInCell="1" allowOverlap="1" wp14:anchorId="0C1630DA" wp14:editId="4A5CCBAC">
                <wp:simplePos x="0" y="0"/>
                <wp:positionH relativeFrom="column">
                  <wp:posOffset>2776451</wp:posOffset>
                </wp:positionH>
                <wp:positionV relativeFrom="paragraph">
                  <wp:posOffset>174047</wp:posOffset>
                </wp:positionV>
                <wp:extent cx="417368" cy="45719"/>
                <wp:effectExtent l="19050" t="57150" r="59055" b="69215"/>
                <wp:wrapNone/>
                <wp:docPr id="1976576064" name="Connecteur droit avec flèche 1976576064"/>
                <wp:cNvGraphicFramePr/>
                <a:graphic xmlns:a="http://schemas.openxmlformats.org/drawingml/2006/main">
                  <a:graphicData uri="http://schemas.microsoft.com/office/word/2010/wordprocessingShape">
                    <wps:wsp>
                      <wps:cNvCnPr/>
                      <wps:spPr>
                        <a:xfrm>
                          <a:off x="0" y="0"/>
                          <a:ext cx="417368" cy="45719"/>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2FADE0" id="Connecteur droit avec flèche 1976576064" o:spid="_x0000_s1026" type="#_x0000_t32" style="position:absolute;margin-left:218.6pt;margin-top:13.7pt;width:32.85pt;height: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" strokecolor="#ff1e12 [3048]" strokeweight="2.25pt">
                <v:stroke endarrow="block"/>
              </v:shape>
            </w:pict>
          </mc:Fallback>
        </mc:AlternateContent>
      </w:r>
      <w:r>
        <w:rPr>
          <w:noProof/>
        </w:rPr>
        <mc:AlternateContent>
          <mc:Choice Requires="wps">
            <w:drawing>
              <wp:anchor distT="0" distB="0" distL="114300" distR="114300" simplePos="0" relativeHeight="251927552" behindDoc="0" locked="0" layoutInCell="1" allowOverlap="1" wp14:anchorId="64FE7354" wp14:editId="109B424C">
                <wp:simplePos x="0" y="0"/>
                <wp:positionH relativeFrom="margin">
                  <wp:posOffset>3297728</wp:posOffset>
                </wp:positionH>
                <wp:positionV relativeFrom="paragraph">
                  <wp:posOffset>23321</wp:posOffset>
                </wp:positionV>
                <wp:extent cx="372687" cy="365067"/>
                <wp:effectExtent l="19050" t="19050" r="27940" b="16510"/>
                <wp:wrapNone/>
                <wp:docPr id="14388253" name="Ellipse 14388253"/>
                <wp:cNvGraphicFramePr/>
                <a:graphic xmlns:a="http://schemas.openxmlformats.org/drawingml/2006/main">
                  <a:graphicData uri="http://schemas.microsoft.com/office/word/2010/wordprocessingShape">
                    <wps:wsp>
                      <wps:cNvSpPr/>
                      <wps:spPr>
                        <a:xfrm>
                          <a:off x="0" y="0"/>
                          <a:ext cx="372687" cy="365067"/>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2AA39C47"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4FE7354" id="Ellipse 14388253" o:spid="_x0000_s1037" style="position:absolute;left:0;text-align:left;margin-left:259.65pt;margin-top:1.85pt;width:29.35pt;height:28.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" filled="f" strokecolor="#ff2d21 [3208]" strokeweight="3pt">
                <v:textbox inset="4pt,4pt,4pt,4pt">
                  <w:txbxContent>
                    <w:p w14:paraId="2AA39C47" w14:textId="77777777" w:rsidR="000D04EE" w:rsidRDefault="000D04EE" w:rsidP="000D04EE">
                      <w:pPr>
                        <w:jc w:val="center"/>
                      </w:pPr>
                    </w:p>
                  </w:txbxContent>
                </v:textbox>
                <w10:wrap anchorx="margin"/>
              </v:oval>
            </w:pict>
          </mc:Fallback>
        </mc:AlternateContent>
      </w:r>
    </w:p>
    <w:p w14:paraId="27E992FB"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6B86A65"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25504" behindDoc="0" locked="0" layoutInCell="1" allowOverlap="1" wp14:anchorId="2F4B1CDA" wp14:editId="6F9E965B">
                <wp:simplePos x="0" y="0"/>
                <wp:positionH relativeFrom="margin">
                  <wp:posOffset>-425392</wp:posOffset>
                </wp:positionH>
                <wp:positionV relativeFrom="paragraph">
                  <wp:posOffset>274204</wp:posOffset>
                </wp:positionV>
                <wp:extent cx="2829791" cy="3229840"/>
                <wp:effectExtent l="38100" t="19050" r="46990" b="85090"/>
                <wp:wrapNone/>
                <wp:docPr id="1485283258" name="Rectangle : coins arrondis 6"/>
                <wp:cNvGraphicFramePr/>
                <a:graphic xmlns:a="http://schemas.openxmlformats.org/drawingml/2006/main">
                  <a:graphicData uri="http://schemas.microsoft.com/office/word/2010/wordprocessingShape">
                    <wps:wsp>
                      <wps:cNvSpPr/>
                      <wps:spPr>
                        <a:xfrm>
                          <a:off x="0" y="0"/>
                          <a:ext cx="2829791" cy="3229840"/>
                        </a:xfrm>
                        <a:prstGeom prst="roundRect">
                          <a:avLst/>
                        </a:prstGeom>
                        <a:solidFill>
                          <a:schemeClr val="accent3">
                            <a:lumMod val="20000"/>
                            <a:lumOff val="80000"/>
                          </a:schemeClr>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61AF0C42"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sidRPr="0050438A">
                              <w:rPr>
                                <w:rFonts w:ascii="Dreaming Outloud Script Pro" w:eastAsia="Helvetica Neue" w:hAnsi="Dreaming Outloud Script Pro" w:cs="Dreaming Outloud Script Pro"/>
                                <w:b/>
                                <w:bCs/>
                                <w:sz w:val="22"/>
                                <w:szCs w:val="22"/>
                                <w:u w:val="single"/>
                              </w:rPr>
                              <w:t>Ordinateur</w:t>
                            </w:r>
                            <w:r w:rsidRPr="0050438A">
                              <w:rPr>
                                <w:rFonts w:ascii="Dreaming Outloud Script Pro" w:eastAsia="Helvetica Neue" w:hAnsi="Dreaming Outloud Script Pro" w:cs="Dreaming Outloud Script Pro"/>
                                <w:sz w:val="22"/>
                                <w:szCs w:val="22"/>
                              </w:rPr>
                              <w:t xml:space="preserve"> : </w:t>
                            </w:r>
                          </w:p>
                          <w:p w14:paraId="13763039"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Pr>
                                <w:rFonts w:ascii="Dreaming Outloud Script Pro" w:eastAsia="Helvetica Neue" w:hAnsi="Dreaming Outloud Script Pro" w:cs="Dreaming Outloud Script Pro"/>
                                <w:sz w:val="22"/>
                                <w:szCs w:val="22"/>
                              </w:rPr>
                              <w:t>Choisir</w:t>
                            </w:r>
                            <w:r w:rsidRPr="0050438A">
                              <w:rPr>
                                <w:rFonts w:ascii="Dreaming Outloud Script Pro" w:eastAsia="Helvetica Neue" w:hAnsi="Dreaming Outloud Script Pro" w:cs="Dreaming Outloud Script Pro"/>
                                <w:sz w:val="22"/>
                                <w:szCs w:val="22"/>
                              </w:rPr>
                              <w:t xml:space="preserve"> « ordinateur » &gt; une fenêtre pop-up apparait et propose 2 méthodes pour connecter l’ordinateur et la tablette ensemble : </w:t>
                            </w:r>
                          </w:p>
                          <w:p w14:paraId="3824B1EE" w14:textId="77777777" w:rsidR="000D04EE" w:rsidRPr="0050438A" w:rsidRDefault="000D04EE" w:rsidP="000D04EE">
                            <w:pPr>
                              <w:pStyle w:val="En-tte"/>
                              <w:numPr>
                                <w:ilvl w:val="0"/>
                                <w:numId w:val="3"/>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i/>
                                <w:iCs/>
                                <w:color w:val="7F7F7F" w:themeColor="text1" w:themeTint="80"/>
                                <w:sz w:val="20"/>
                                <w:szCs w:val="20"/>
                              </w:rPr>
                            </w:pPr>
                            <w:r w:rsidRPr="0050438A">
                              <w:rPr>
                                <w:rFonts w:ascii="Dreaming Outloud Script Pro" w:eastAsia="Helvetica Neue" w:hAnsi="Dreaming Outloud Script Pro" w:cs="Dreaming Outloud Script Pro"/>
                                <w:i/>
                                <w:iCs/>
                                <w:color w:val="7F7F7F" w:themeColor="text1" w:themeTint="80"/>
                                <w:sz w:val="20"/>
                                <w:szCs w:val="20"/>
                              </w:rPr>
                              <w:t xml:space="preserve">Soit via une page internet : </w:t>
                            </w:r>
                            <w:hyperlink r:id="rId21" w:history="1">
                              <w:r w:rsidRPr="0050438A">
                                <w:rPr>
                                  <w:rStyle w:val="Lienhypertexte"/>
                                  <w:rFonts w:ascii="Dreaming Outloud Script Pro" w:eastAsia="Helvetica Neue" w:hAnsi="Dreaming Outloud Script Pro" w:cs="Dreaming Outloud Script Pro"/>
                                  <w:i/>
                                  <w:iCs/>
                                  <w:color w:val="7F7F7F" w:themeColor="text1" w:themeTint="80"/>
                                  <w:sz w:val="20"/>
                                  <w:szCs w:val="20"/>
                                </w:rPr>
                                <w:t>https://pdfwifi.com/</w:t>
                              </w:r>
                            </w:hyperlink>
                            <w:r w:rsidRPr="0050438A">
                              <w:rPr>
                                <w:rFonts w:ascii="Dreaming Outloud Script Pro" w:eastAsia="Helvetica Neue" w:hAnsi="Dreaming Outloud Script Pro" w:cs="Dreaming Outloud Script Pro"/>
                                <w:i/>
                                <w:iCs/>
                                <w:color w:val="7F7F7F" w:themeColor="text1" w:themeTint="80"/>
                                <w:sz w:val="20"/>
                                <w:szCs w:val="20"/>
                              </w:rPr>
                              <w:t> </w:t>
                            </w:r>
                          </w:p>
                          <w:p w14:paraId="72CACC47"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r w:rsidRPr="0050438A">
                              <w:rPr>
                                <w:rFonts w:ascii="Dreaming Outloud Script Pro" w:eastAsia="Helvetica Neue" w:hAnsi="Dreaming Outloud Script Pro" w:cs="Dreaming Outloud Script Pro"/>
                                <w:sz w:val="20"/>
                                <w:szCs w:val="20"/>
                              </w:rPr>
                              <w:t xml:space="preserve">Taper l’adresse internet sur l’ordinateur &gt; introduire le code à 4 chiffres affichée sur l’iPad  </w:t>
                            </w:r>
                          </w:p>
                          <w:p w14:paraId="690BB14F" w14:textId="77777777" w:rsidR="000D04EE" w:rsidRPr="0050438A" w:rsidRDefault="000D04EE" w:rsidP="000D04EE">
                            <w:pPr>
                              <w:pStyle w:val="En-tte"/>
                              <w:numPr>
                                <w:ilvl w:val="0"/>
                                <w:numId w:val="3"/>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i/>
                                <w:iCs/>
                                <w:color w:val="7F7F7F" w:themeColor="text1" w:themeTint="80"/>
                                <w:sz w:val="20"/>
                                <w:szCs w:val="20"/>
                              </w:rPr>
                            </w:pPr>
                            <w:r w:rsidRPr="0050438A">
                              <w:rPr>
                                <w:rFonts w:ascii="Dreaming Outloud Script Pro" w:eastAsia="Helvetica Neue" w:hAnsi="Dreaming Outloud Script Pro" w:cs="Dreaming Outloud Script Pro"/>
                                <w:i/>
                                <w:iCs/>
                                <w:color w:val="7F7F7F" w:themeColor="text1" w:themeTint="80"/>
                                <w:sz w:val="20"/>
                                <w:szCs w:val="20"/>
                              </w:rPr>
                              <w:t xml:space="preserve">Soit via un QR code </w:t>
                            </w:r>
                          </w:p>
                          <w:p w14:paraId="009E04BC"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r w:rsidRPr="0050438A">
                              <w:rPr>
                                <w:rFonts w:ascii="Dreaming Outloud Script Pro" w:eastAsia="Helvetica Neue" w:hAnsi="Dreaming Outloud Script Pro" w:cs="Dreaming Outloud Script Pro"/>
                                <w:sz w:val="20"/>
                                <w:szCs w:val="20"/>
                              </w:rPr>
                              <w:t xml:space="preserve">Cliquer sur « se connecter avec un QR code » sur l’iPad &gt; sur l’ordi, appuyer sur « afficher le QR code à scanner » &gt; scanner ce QR code via l’iPad </w:t>
                            </w:r>
                          </w:p>
                          <w:p w14:paraId="49285C64" w14:textId="77777777" w:rsidR="000D04EE" w:rsidRPr="00C8015F"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hAnsi="Dreaming Outloud Script Pro" w:cs="Dreaming Outloud Script Pro"/>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2F4B1CDA" id="_x0000_s1038" style="position:absolute;left:0;text-align:left;margin-left:-33.5pt;margin-top:21.6pt;width:222.8pt;height:254.3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" fillcolor="#fcf5d5 [662]" stroked="f" strokeweight="1pt">
                <v:stroke miterlimit="4" joinstyle="miter"/>
                <v:shadow on="t" color="black" opacity=".5" origin=",.5" offset="0"/>
                <v:textbox inset="4pt,4pt,4pt,4pt">
                  <w:txbxContent>
                    <w:p w14:paraId="61AF0C42"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sidRPr="0050438A">
                        <w:rPr>
                          <w:rFonts w:ascii="Dreaming Outloud Script Pro" w:eastAsia="Helvetica Neue" w:hAnsi="Dreaming Outloud Script Pro" w:cs="Dreaming Outloud Script Pro"/>
                          <w:b/>
                          <w:bCs/>
                          <w:sz w:val="22"/>
                          <w:szCs w:val="22"/>
                          <w:u w:val="single"/>
                        </w:rPr>
                        <w:t>Ordinateur</w:t>
                      </w:r>
                      <w:r w:rsidRPr="0050438A">
                        <w:rPr>
                          <w:rFonts w:ascii="Dreaming Outloud Script Pro" w:eastAsia="Helvetica Neue" w:hAnsi="Dreaming Outloud Script Pro" w:cs="Dreaming Outloud Script Pro"/>
                          <w:sz w:val="22"/>
                          <w:szCs w:val="22"/>
                        </w:rPr>
                        <w:t xml:space="preserve"> : </w:t>
                      </w:r>
                    </w:p>
                    <w:p w14:paraId="13763039"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Pr>
                          <w:rFonts w:ascii="Dreaming Outloud Script Pro" w:eastAsia="Helvetica Neue" w:hAnsi="Dreaming Outloud Script Pro" w:cs="Dreaming Outloud Script Pro"/>
                          <w:sz w:val="22"/>
                          <w:szCs w:val="22"/>
                        </w:rPr>
                        <w:t>Choisir</w:t>
                      </w:r>
                      <w:r w:rsidRPr="0050438A">
                        <w:rPr>
                          <w:rFonts w:ascii="Dreaming Outloud Script Pro" w:eastAsia="Helvetica Neue" w:hAnsi="Dreaming Outloud Script Pro" w:cs="Dreaming Outloud Script Pro"/>
                          <w:sz w:val="22"/>
                          <w:szCs w:val="22"/>
                        </w:rPr>
                        <w:t xml:space="preserve"> « ordinateur » &gt; une fenêtre pop-up apparait et propose 2 méthodes pour connecter l’ordinateur et la tablette ensemble : </w:t>
                      </w:r>
                    </w:p>
                    <w:p w14:paraId="3824B1EE" w14:textId="77777777" w:rsidR="000D04EE" w:rsidRPr="0050438A" w:rsidRDefault="000D04EE" w:rsidP="000D04EE">
                      <w:pPr>
                        <w:pStyle w:val="En-tte"/>
                        <w:numPr>
                          <w:ilvl w:val="0"/>
                          <w:numId w:val="3"/>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i/>
                          <w:iCs/>
                          <w:color w:val="7F7F7F" w:themeColor="text1" w:themeTint="80"/>
                          <w:sz w:val="20"/>
                          <w:szCs w:val="20"/>
                        </w:rPr>
                      </w:pPr>
                      <w:r w:rsidRPr="0050438A">
                        <w:rPr>
                          <w:rFonts w:ascii="Dreaming Outloud Script Pro" w:eastAsia="Helvetica Neue" w:hAnsi="Dreaming Outloud Script Pro" w:cs="Dreaming Outloud Script Pro"/>
                          <w:i/>
                          <w:iCs/>
                          <w:color w:val="7F7F7F" w:themeColor="text1" w:themeTint="80"/>
                          <w:sz w:val="20"/>
                          <w:szCs w:val="20"/>
                        </w:rPr>
                        <w:t xml:space="preserve">Soit via une page internet : </w:t>
                      </w:r>
                      <w:hyperlink r:id="rId22" w:history="1">
                        <w:r w:rsidRPr="0050438A">
                          <w:rPr>
                            <w:rStyle w:val="Lienhypertexte"/>
                            <w:rFonts w:ascii="Dreaming Outloud Script Pro" w:eastAsia="Helvetica Neue" w:hAnsi="Dreaming Outloud Script Pro" w:cs="Dreaming Outloud Script Pro"/>
                            <w:i/>
                            <w:iCs/>
                            <w:color w:val="7F7F7F" w:themeColor="text1" w:themeTint="80"/>
                            <w:sz w:val="20"/>
                            <w:szCs w:val="20"/>
                          </w:rPr>
                          <w:t>https://pdfwifi.com/</w:t>
                        </w:r>
                      </w:hyperlink>
                      <w:r w:rsidRPr="0050438A">
                        <w:rPr>
                          <w:rFonts w:ascii="Dreaming Outloud Script Pro" w:eastAsia="Helvetica Neue" w:hAnsi="Dreaming Outloud Script Pro" w:cs="Dreaming Outloud Script Pro"/>
                          <w:i/>
                          <w:iCs/>
                          <w:color w:val="7F7F7F" w:themeColor="text1" w:themeTint="80"/>
                          <w:sz w:val="20"/>
                          <w:szCs w:val="20"/>
                        </w:rPr>
                        <w:t> </w:t>
                      </w:r>
                    </w:p>
                    <w:p w14:paraId="72CACC47"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r w:rsidRPr="0050438A">
                        <w:rPr>
                          <w:rFonts w:ascii="Dreaming Outloud Script Pro" w:eastAsia="Helvetica Neue" w:hAnsi="Dreaming Outloud Script Pro" w:cs="Dreaming Outloud Script Pro"/>
                          <w:sz w:val="20"/>
                          <w:szCs w:val="20"/>
                        </w:rPr>
                        <w:t xml:space="preserve">Taper l’adresse internet sur l’ordinateur &gt; introduire le code à 4 chiffres affichée sur l’iPad  </w:t>
                      </w:r>
                    </w:p>
                    <w:p w14:paraId="690BB14F" w14:textId="77777777" w:rsidR="000D04EE" w:rsidRPr="0050438A" w:rsidRDefault="000D04EE" w:rsidP="000D04EE">
                      <w:pPr>
                        <w:pStyle w:val="En-tte"/>
                        <w:numPr>
                          <w:ilvl w:val="0"/>
                          <w:numId w:val="3"/>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i/>
                          <w:iCs/>
                          <w:color w:val="7F7F7F" w:themeColor="text1" w:themeTint="80"/>
                          <w:sz w:val="20"/>
                          <w:szCs w:val="20"/>
                        </w:rPr>
                      </w:pPr>
                      <w:r w:rsidRPr="0050438A">
                        <w:rPr>
                          <w:rFonts w:ascii="Dreaming Outloud Script Pro" w:eastAsia="Helvetica Neue" w:hAnsi="Dreaming Outloud Script Pro" w:cs="Dreaming Outloud Script Pro"/>
                          <w:i/>
                          <w:iCs/>
                          <w:color w:val="7F7F7F" w:themeColor="text1" w:themeTint="80"/>
                          <w:sz w:val="20"/>
                          <w:szCs w:val="20"/>
                        </w:rPr>
                        <w:t xml:space="preserve">Soit via un QR code </w:t>
                      </w:r>
                    </w:p>
                    <w:p w14:paraId="009E04BC"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0"/>
                          <w:szCs w:val="20"/>
                        </w:rPr>
                      </w:pPr>
                      <w:r w:rsidRPr="0050438A">
                        <w:rPr>
                          <w:rFonts w:ascii="Dreaming Outloud Script Pro" w:eastAsia="Helvetica Neue" w:hAnsi="Dreaming Outloud Script Pro" w:cs="Dreaming Outloud Script Pro"/>
                          <w:sz w:val="20"/>
                          <w:szCs w:val="20"/>
                        </w:rPr>
                        <w:t xml:space="preserve">Cliquer sur « se connecter avec un QR code » sur l’iPad &gt; sur l’ordi, appuyer sur « afficher le QR code à scanner » &gt; scanner ce QR code via l’iPad </w:t>
                      </w:r>
                    </w:p>
                    <w:p w14:paraId="49285C64" w14:textId="77777777" w:rsidR="000D04EE" w:rsidRPr="00C8015F"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hAnsi="Dreaming Outloud Script Pro" w:cs="Dreaming Outloud Script Pro"/>
                        </w:rPr>
                      </w:pPr>
                    </w:p>
                  </w:txbxContent>
                </v:textbox>
                <w10:wrap anchorx="margin"/>
              </v:roundrect>
            </w:pict>
          </mc:Fallback>
        </mc:AlternateContent>
      </w:r>
    </w:p>
    <w:p w14:paraId="2BD67BE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E5C5D9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87FD37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AE0FD2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45CE1D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A4FD33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87636B">
        <w:rPr>
          <w:rFonts w:ascii="Dreaming Outloud Script Pro" w:eastAsia="Helvetica Neue" w:hAnsi="Dreaming Outloud Script Pro" w:cs="Dreaming Outloud Script Pro"/>
          <w:noProof/>
        </w:rPr>
        <w:drawing>
          <wp:anchor distT="0" distB="0" distL="114300" distR="114300" simplePos="0" relativeHeight="251934720" behindDoc="0" locked="0" layoutInCell="1" allowOverlap="1" wp14:anchorId="31FB25FC" wp14:editId="0AECF104">
            <wp:simplePos x="0" y="0"/>
            <wp:positionH relativeFrom="margin">
              <wp:posOffset>2564765</wp:posOffset>
            </wp:positionH>
            <wp:positionV relativeFrom="paragraph">
              <wp:posOffset>151765</wp:posOffset>
            </wp:positionV>
            <wp:extent cx="1308735" cy="1598295"/>
            <wp:effectExtent l="190500" t="190500" r="196215" b="192405"/>
            <wp:wrapThrough wrapText="bothSides">
              <wp:wrapPolygon edited="0">
                <wp:start x="629" y="-2574"/>
                <wp:lineTo x="-3144" y="-2060"/>
                <wp:lineTo x="-3144" y="20853"/>
                <wp:lineTo x="-1886" y="22656"/>
                <wp:lineTo x="629" y="23943"/>
                <wp:lineTo x="20751" y="23943"/>
                <wp:lineTo x="23266" y="22656"/>
                <wp:lineTo x="24524" y="18794"/>
                <wp:lineTo x="24524" y="2060"/>
                <wp:lineTo x="21066" y="-1802"/>
                <wp:lineTo x="20751" y="-2574"/>
                <wp:lineTo x="629" y="-2574"/>
              </wp:wrapPolygon>
            </wp:wrapThrough>
            <wp:docPr id="939279888" name="Image 1" descr="Une image contenant texte, capture d’écran, Polic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79888" name="Image 1" descr="Une image contenant texte, capture d’écran, Police, Marque&#10;&#10;Description générée automatiquement"/>
                    <pic:cNvPicPr/>
                  </pic:nvPicPr>
                  <pic:blipFill>
                    <a:blip r:embed="rId23"/>
                    <a:stretch>
                      <a:fillRect/>
                    </a:stretch>
                  </pic:blipFill>
                  <pic:spPr>
                    <a:xfrm>
                      <a:off x="0" y="0"/>
                      <a:ext cx="1308735" cy="1598295"/>
                    </a:xfrm>
                    <a:prstGeom prst="rect">
                      <a:avLst/>
                    </a:prstGeom>
                    <a:ln>
                      <a:noFill/>
                    </a:ln>
                    <a:effectLst>
                      <a:outerShdw blurRad="190500" algn="tl" rotWithShape="0">
                        <a:srgbClr val="000000">
                          <a:alpha val="70000"/>
                        </a:srgbClr>
                      </a:outerShdw>
                    </a:effectLst>
                  </pic:spPr>
                </pic:pic>
              </a:graphicData>
            </a:graphic>
          </wp:anchor>
        </w:drawing>
      </w: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26528" behindDoc="0" locked="0" layoutInCell="1" allowOverlap="1" wp14:anchorId="3EE6F055" wp14:editId="3C9ECA77">
                <wp:simplePos x="0" y="0"/>
                <wp:positionH relativeFrom="margin">
                  <wp:posOffset>4326313</wp:posOffset>
                </wp:positionH>
                <wp:positionV relativeFrom="paragraph">
                  <wp:posOffset>23033</wp:posOffset>
                </wp:positionV>
                <wp:extent cx="2143991" cy="2114550"/>
                <wp:effectExtent l="38100" t="19050" r="46990" b="76200"/>
                <wp:wrapNone/>
                <wp:docPr id="264617086" name="Rectangle : coins arrondis 6"/>
                <wp:cNvGraphicFramePr/>
                <a:graphic xmlns:a="http://schemas.openxmlformats.org/drawingml/2006/main">
                  <a:graphicData uri="http://schemas.microsoft.com/office/word/2010/wordprocessingShape">
                    <wps:wsp>
                      <wps:cNvSpPr/>
                      <wps:spPr>
                        <a:xfrm>
                          <a:off x="0" y="0"/>
                          <a:ext cx="2143991" cy="2114550"/>
                        </a:xfrm>
                        <a:prstGeom prst="roundRect">
                          <a:avLst/>
                        </a:prstGeom>
                        <a:solidFill>
                          <a:schemeClr val="accent3">
                            <a:lumMod val="20000"/>
                            <a:lumOff val="80000"/>
                          </a:schemeClr>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2C6D35BB"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sidRPr="0050438A">
                              <w:rPr>
                                <w:rFonts w:ascii="Dreaming Outloud Script Pro" w:eastAsia="Helvetica Neue" w:hAnsi="Dreaming Outloud Script Pro" w:cs="Dreaming Outloud Script Pro"/>
                                <w:b/>
                                <w:bCs/>
                                <w:sz w:val="22"/>
                                <w:szCs w:val="22"/>
                                <w:u w:val="single"/>
                              </w:rPr>
                              <w:t>Dropbox</w:t>
                            </w:r>
                            <w:r w:rsidRPr="0050438A">
                              <w:rPr>
                                <w:rFonts w:ascii="Dreaming Outloud Script Pro" w:eastAsia="Helvetica Neue" w:hAnsi="Dreaming Outloud Script Pro" w:cs="Dreaming Outloud Script Pro"/>
                                <w:sz w:val="22"/>
                                <w:szCs w:val="22"/>
                              </w:rPr>
                              <w:t xml:space="preserve"> : </w:t>
                            </w:r>
                          </w:p>
                          <w:p w14:paraId="74B31E39"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Pr>
                                <w:rFonts w:ascii="Dreaming Outloud Script Pro" w:eastAsia="Helvetica Neue" w:hAnsi="Dreaming Outloud Script Pro" w:cs="Dreaming Outloud Script Pro"/>
                                <w:sz w:val="22"/>
                                <w:szCs w:val="22"/>
                              </w:rPr>
                              <w:t>Appuyer sur</w:t>
                            </w:r>
                            <w:r w:rsidRPr="0050438A">
                              <w:rPr>
                                <w:rFonts w:ascii="Dreaming Outloud Script Pro" w:eastAsia="Helvetica Neue" w:hAnsi="Dreaming Outloud Script Pro" w:cs="Dreaming Outloud Script Pro"/>
                                <w:sz w:val="22"/>
                                <w:szCs w:val="22"/>
                              </w:rPr>
                              <w:t xml:space="preserve"> le compte Dropbox relié à </w:t>
                            </w:r>
                            <w:proofErr w:type="spellStart"/>
                            <w:r w:rsidRPr="0050438A">
                              <w:rPr>
                                <w:rFonts w:ascii="Dreaming Outloud Script Pro" w:eastAsia="Helvetica Neue" w:hAnsi="Dreaming Outloud Script Pro" w:cs="Dreaming Outloud Script Pro"/>
                                <w:sz w:val="22"/>
                                <w:szCs w:val="22"/>
                              </w:rPr>
                              <w:t>PDFExpert</w:t>
                            </w:r>
                            <w:proofErr w:type="spellEnd"/>
                            <w:r w:rsidRPr="0050438A">
                              <w:rPr>
                                <w:rFonts w:ascii="Dreaming Outloud Script Pro" w:eastAsia="Helvetica Neue" w:hAnsi="Dreaming Outloud Script Pro" w:cs="Dreaming Outloud Script Pro"/>
                                <w:sz w:val="22"/>
                                <w:szCs w:val="22"/>
                              </w:rPr>
                              <w:t xml:space="preserve"> &gt; ouverture des fichiers et documents présents dans la Dropbox connectée &gt; cocher le document souhaité &gt; cliquer sur « importer » en haut à droite. </w:t>
                            </w:r>
                          </w:p>
                          <w:p w14:paraId="169B6200" w14:textId="77777777" w:rsidR="000D04EE" w:rsidRPr="00C8015F" w:rsidRDefault="000D04EE" w:rsidP="000D04EE">
                            <w:pPr>
                              <w:jc w:val="both"/>
                              <w:rPr>
                                <w:rFonts w:ascii="Dreaming Outloud Script Pro" w:hAnsi="Dreaming Outloud Script Pro" w:cs="Dreaming Outloud Script Pro"/>
                                <w:lang w:val="fr-FR"/>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3EE6F055" id="_x0000_s1039" style="position:absolute;left:0;text-align:left;margin-left:340.65pt;margin-top:1.8pt;width:168.8pt;height:16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" fillcolor="#fcf5d5 [662]" stroked="f" strokeweight="1pt">
                <v:stroke miterlimit="4" joinstyle="miter"/>
                <v:shadow on="t" color="black" opacity=".5" origin=",.5" offset="0"/>
                <v:textbox inset="4pt,4pt,4pt,4pt">
                  <w:txbxContent>
                    <w:p w14:paraId="2C6D35BB"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sidRPr="0050438A">
                        <w:rPr>
                          <w:rFonts w:ascii="Dreaming Outloud Script Pro" w:eastAsia="Helvetica Neue" w:hAnsi="Dreaming Outloud Script Pro" w:cs="Dreaming Outloud Script Pro"/>
                          <w:b/>
                          <w:bCs/>
                          <w:sz w:val="22"/>
                          <w:szCs w:val="22"/>
                          <w:u w:val="single"/>
                        </w:rPr>
                        <w:t>Dropbox</w:t>
                      </w:r>
                      <w:r w:rsidRPr="0050438A">
                        <w:rPr>
                          <w:rFonts w:ascii="Dreaming Outloud Script Pro" w:eastAsia="Helvetica Neue" w:hAnsi="Dreaming Outloud Script Pro" w:cs="Dreaming Outloud Script Pro"/>
                          <w:sz w:val="22"/>
                          <w:szCs w:val="22"/>
                        </w:rPr>
                        <w:t xml:space="preserve"> : </w:t>
                      </w:r>
                    </w:p>
                    <w:p w14:paraId="74B31E39" w14:textId="77777777" w:rsidR="000D04EE" w:rsidRPr="0050438A"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Pr>
                          <w:rFonts w:ascii="Dreaming Outloud Script Pro" w:eastAsia="Helvetica Neue" w:hAnsi="Dreaming Outloud Script Pro" w:cs="Dreaming Outloud Script Pro"/>
                          <w:sz w:val="22"/>
                          <w:szCs w:val="22"/>
                        </w:rPr>
                        <w:t>Appuyer sur</w:t>
                      </w:r>
                      <w:r w:rsidRPr="0050438A">
                        <w:rPr>
                          <w:rFonts w:ascii="Dreaming Outloud Script Pro" w:eastAsia="Helvetica Neue" w:hAnsi="Dreaming Outloud Script Pro" w:cs="Dreaming Outloud Script Pro"/>
                          <w:sz w:val="22"/>
                          <w:szCs w:val="22"/>
                        </w:rPr>
                        <w:t xml:space="preserve"> le compte Dropbox relié à </w:t>
                      </w:r>
                      <w:proofErr w:type="spellStart"/>
                      <w:r w:rsidRPr="0050438A">
                        <w:rPr>
                          <w:rFonts w:ascii="Dreaming Outloud Script Pro" w:eastAsia="Helvetica Neue" w:hAnsi="Dreaming Outloud Script Pro" w:cs="Dreaming Outloud Script Pro"/>
                          <w:sz w:val="22"/>
                          <w:szCs w:val="22"/>
                        </w:rPr>
                        <w:t>PDFExpert</w:t>
                      </w:r>
                      <w:proofErr w:type="spellEnd"/>
                      <w:r w:rsidRPr="0050438A">
                        <w:rPr>
                          <w:rFonts w:ascii="Dreaming Outloud Script Pro" w:eastAsia="Helvetica Neue" w:hAnsi="Dreaming Outloud Script Pro" w:cs="Dreaming Outloud Script Pro"/>
                          <w:sz w:val="22"/>
                          <w:szCs w:val="22"/>
                        </w:rPr>
                        <w:t xml:space="preserve"> &gt; ouverture des fichiers et documents présents dans la Dropbox connectée &gt; cocher le document souhaité &gt; cliquer sur « importer » en haut à droite. </w:t>
                      </w:r>
                    </w:p>
                    <w:p w14:paraId="169B6200" w14:textId="77777777" w:rsidR="000D04EE" w:rsidRPr="00C8015F" w:rsidRDefault="000D04EE" w:rsidP="000D04EE">
                      <w:pPr>
                        <w:jc w:val="both"/>
                        <w:rPr>
                          <w:rFonts w:ascii="Dreaming Outloud Script Pro" w:hAnsi="Dreaming Outloud Script Pro" w:cs="Dreaming Outloud Script Pro"/>
                          <w:lang w:val="fr-FR"/>
                        </w:rPr>
                      </w:pPr>
                    </w:p>
                  </w:txbxContent>
                </v:textbox>
                <w10:wrap anchorx="margin"/>
              </v:roundrect>
            </w:pict>
          </mc:Fallback>
        </mc:AlternateContent>
      </w:r>
    </w:p>
    <w:p w14:paraId="03659E2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35744" behindDoc="0" locked="0" layoutInCell="1" allowOverlap="1" wp14:anchorId="32CA0C0D" wp14:editId="0C3D19E1">
                <wp:simplePos x="0" y="0"/>
                <wp:positionH relativeFrom="column">
                  <wp:posOffset>2251710</wp:posOffset>
                </wp:positionH>
                <wp:positionV relativeFrom="paragraph">
                  <wp:posOffset>72390</wp:posOffset>
                </wp:positionV>
                <wp:extent cx="590550" cy="714375"/>
                <wp:effectExtent l="0" t="0" r="57150" b="47625"/>
                <wp:wrapNone/>
                <wp:docPr id="665017364" name="Connecteur droit avec flèche 1"/>
                <wp:cNvGraphicFramePr/>
                <a:graphic xmlns:a="http://schemas.openxmlformats.org/drawingml/2006/main">
                  <a:graphicData uri="http://schemas.microsoft.com/office/word/2010/wordprocessingShape">
                    <wps:wsp>
                      <wps:cNvCnPr/>
                      <wps:spPr>
                        <a:xfrm>
                          <a:off x="0" y="0"/>
                          <a:ext cx="590550" cy="714375"/>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18C7CC4" id="Connecteur droit avec flèche 1" o:spid="_x0000_s1026" type="#_x0000_t32" style="position:absolute;margin-left:177.3pt;margin-top:5.7pt;width:46.5pt;height:5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" strokeweight=".5pt">
                <v:stroke endarrow="block" miterlimit="4" joinstyle="miter"/>
              </v:shape>
            </w:pict>
          </mc:Fallback>
        </mc:AlternateContent>
      </w:r>
    </w:p>
    <w:p w14:paraId="6C6FE24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B47AD0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7C5E87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E731D66"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13BD6E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noProof/>
        </w:rPr>
        <mc:AlternateContent>
          <mc:Choice Requires="wps">
            <w:drawing>
              <wp:anchor distT="0" distB="0" distL="114300" distR="114300" simplePos="0" relativeHeight="251936768" behindDoc="0" locked="0" layoutInCell="1" allowOverlap="1" wp14:anchorId="1F168756" wp14:editId="3E52A35E">
                <wp:simplePos x="0" y="0"/>
                <wp:positionH relativeFrom="column">
                  <wp:posOffset>2299335</wp:posOffset>
                </wp:positionH>
                <wp:positionV relativeFrom="paragraph">
                  <wp:posOffset>149860</wp:posOffset>
                </wp:positionV>
                <wp:extent cx="495300" cy="180975"/>
                <wp:effectExtent l="0" t="0" r="76200" b="66675"/>
                <wp:wrapNone/>
                <wp:docPr id="1746756304" name="Connecteur droit avec flèche 1"/>
                <wp:cNvGraphicFramePr/>
                <a:graphic xmlns:a="http://schemas.openxmlformats.org/drawingml/2006/main">
                  <a:graphicData uri="http://schemas.microsoft.com/office/word/2010/wordprocessingShape">
                    <wps:wsp>
                      <wps:cNvCnPr/>
                      <wps:spPr>
                        <a:xfrm>
                          <a:off x="0" y="0"/>
                          <a:ext cx="495300" cy="180975"/>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7C2AEBD" id="Connecteur droit avec flèche 1" o:spid="_x0000_s1026" type="#_x0000_t32" style="position:absolute;margin-left:181.05pt;margin-top:11.8pt;width:39pt;height:14.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" strokeweight=".5pt">
                <v:stroke endarrow="block" miterlimit="4" joinstyle="miter"/>
              </v:shape>
            </w:pict>
          </mc:Fallback>
        </mc:AlternateContent>
      </w:r>
    </w:p>
    <w:p w14:paraId="7FB037B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655E1C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7C3BD5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B43FDA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A671FAD"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05E3910" w14:textId="77777777" w:rsidR="00231AED" w:rsidRDefault="00231AED"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40" w:line="276" w:lineRule="auto"/>
        <w:jc w:val="both"/>
        <w:rPr>
          <w:rFonts w:ascii="Dreaming Outloud Script Pro" w:eastAsia="Helvetica Neue" w:hAnsi="Dreaming Outloud Script Pro" w:cs="Dreaming Outloud Script Pro"/>
          <w:b/>
          <w:bCs/>
          <w:sz w:val="28"/>
          <w:szCs w:val="28"/>
          <w:u w:val="single"/>
        </w:rPr>
      </w:pPr>
    </w:p>
    <w:p w14:paraId="2136FD2D" w14:textId="5C082AC9"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40" w:line="276" w:lineRule="auto"/>
        <w:jc w:val="both"/>
        <w:rPr>
          <w:rFonts w:ascii="Dreaming Outloud Script Pro" w:eastAsia="Helvetica Neue" w:hAnsi="Dreaming Outloud Script Pro" w:cs="Dreaming Outloud Script Pro"/>
          <w:b/>
          <w:bCs/>
          <w:sz w:val="28"/>
          <w:szCs w:val="28"/>
          <w:u w:val="single"/>
        </w:rPr>
      </w:pPr>
      <w:r w:rsidRPr="00635DC6">
        <w:rPr>
          <w:rFonts w:ascii="Dreaming Outloud Script Pro" w:eastAsia="Helvetica Neue" w:hAnsi="Dreaming Outloud Script Pro" w:cs="Dreaming Outloud Script Pro"/>
          <w:b/>
          <w:bCs/>
          <w:sz w:val="28"/>
          <w:szCs w:val="28"/>
          <w:u w:val="single"/>
        </w:rPr>
        <w:lastRenderedPageBreak/>
        <w:t xml:space="preserve">Pour ajouter/supprimer une connexion à un Cloud, il existe 2 méthodes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222"/>
        <w:gridCol w:w="4805"/>
      </w:tblGrid>
      <w:tr w:rsidR="000D04EE" w:rsidRPr="00D27053" w14:paraId="0B6A73E1" w14:textId="77777777" w:rsidTr="00D27053">
        <w:tc>
          <w:tcPr>
            <w:tcW w:w="4611" w:type="dxa"/>
          </w:tcPr>
          <w:p w14:paraId="559B6C35" w14:textId="77777777" w:rsidR="000D04EE" w:rsidRDefault="000D04EE" w:rsidP="006D6CBE">
            <w:pPr>
              <w:pStyle w:val="En-tte"/>
              <w:numPr>
                <w:ilvl w:val="0"/>
                <w:numId w:val="15"/>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Dans la barre d’outils générale, cliquer sur « ajouter une connexion » &gt; sélectionner la connexion souhaitée &gt; suivre les instructions de connexion. </w:t>
            </w:r>
          </w:p>
          <w:p w14:paraId="46930452" w14:textId="77777777" w:rsidR="000D04EE" w:rsidRDefault="000D04EE" w:rsidP="006D6CB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1199A2E" w14:textId="77777777" w:rsidR="000D04EE" w:rsidRDefault="000D04EE" w:rsidP="006D6CB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E3C88C4" w14:textId="77777777" w:rsidR="000D04EE" w:rsidRDefault="000D04EE" w:rsidP="006D6CBE">
            <w:pPr>
              <w:pStyle w:val="En-tte"/>
              <w:pBdr>
                <w:top w:val="none" w:sz="0" w:space="0" w:color="auto"/>
                <w:left w:val="none" w:sz="0" w:space="0" w:color="auto"/>
                <w:bottom w:val="none" w:sz="0" w:space="0" w:color="auto"/>
                <w:right w:val="none" w:sz="0" w:space="0" w:color="auto"/>
                <w:between w:val="none" w:sz="0" w:space="0" w:color="auto"/>
                <w:bar w:val="none" w:sz="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40" w:line="276" w:lineRule="auto"/>
              <w:jc w:val="both"/>
              <w:rPr>
                <w:rFonts w:ascii="Dreaming Outloud Script Pro" w:eastAsia="Helvetica Neue" w:hAnsi="Dreaming Outloud Script Pro" w:cs="Dreaming Outloud Script Pro"/>
                <w:b/>
                <w:bCs/>
                <w:sz w:val="28"/>
                <w:szCs w:val="28"/>
                <w:u w:val="single"/>
              </w:rPr>
            </w:pPr>
            <w:r>
              <w:rPr>
                <w:noProof/>
              </w:rPr>
              <mc:AlternateContent>
                <mc:Choice Requires="wps">
                  <w:drawing>
                    <wp:anchor distT="0" distB="0" distL="114300" distR="114300" simplePos="0" relativeHeight="251940864" behindDoc="0" locked="0" layoutInCell="1" allowOverlap="1" wp14:anchorId="03521EAD" wp14:editId="006F77F1">
                      <wp:simplePos x="0" y="0"/>
                      <wp:positionH relativeFrom="column">
                        <wp:posOffset>1478280</wp:posOffset>
                      </wp:positionH>
                      <wp:positionV relativeFrom="paragraph">
                        <wp:posOffset>2981325</wp:posOffset>
                      </wp:positionV>
                      <wp:extent cx="581025" cy="333375"/>
                      <wp:effectExtent l="19050" t="19050" r="47625" b="47625"/>
                      <wp:wrapNone/>
                      <wp:docPr id="1100404311" name="Connecteur droit avec flèche 1100404311"/>
                      <wp:cNvGraphicFramePr/>
                      <a:graphic xmlns:a="http://schemas.openxmlformats.org/drawingml/2006/main">
                        <a:graphicData uri="http://schemas.microsoft.com/office/word/2010/wordprocessingShape">
                          <wps:wsp>
                            <wps:cNvCnPr/>
                            <wps:spPr>
                              <a:xfrm>
                                <a:off x="0" y="0"/>
                                <a:ext cx="581025" cy="333375"/>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FB58C4" id="Connecteur droit avec flèche 1100404311" o:spid="_x0000_s1026" type="#_x0000_t32" style="position:absolute;margin-left:116.4pt;margin-top:234.75pt;width:45.75pt;height:26.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" strokecolor="#ff1e12 [3048]" strokeweight="2.25pt">
                      <v:stroke endarrow="block"/>
                    </v:shape>
                  </w:pict>
                </mc:Fallback>
              </mc:AlternateContent>
            </w:r>
            <w:r>
              <w:rPr>
                <w:noProof/>
              </w:rPr>
              <mc:AlternateContent>
                <mc:Choice Requires="wps">
                  <w:drawing>
                    <wp:anchor distT="0" distB="0" distL="114300" distR="114300" simplePos="0" relativeHeight="251937792" behindDoc="0" locked="0" layoutInCell="1" allowOverlap="1" wp14:anchorId="4F5908A8" wp14:editId="25ADF709">
                      <wp:simplePos x="0" y="0"/>
                      <wp:positionH relativeFrom="margin">
                        <wp:posOffset>10160</wp:posOffset>
                      </wp:positionH>
                      <wp:positionV relativeFrom="paragraph">
                        <wp:posOffset>2063750</wp:posOffset>
                      </wp:positionV>
                      <wp:extent cx="1013114" cy="404321"/>
                      <wp:effectExtent l="19050" t="19050" r="15875" b="15240"/>
                      <wp:wrapNone/>
                      <wp:docPr id="1225725312" name="Ellipse 1225725312"/>
                      <wp:cNvGraphicFramePr/>
                      <a:graphic xmlns:a="http://schemas.openxmlformats.org/drawingml/2006/main">
                        <a:graphicData uri="http://schemas.microsoft.com/office/word/2010/wordprocessingShape">
                          <wps:wsp>
                            <wps:cNvSpPr/>
                            <wps:spPr>
                              <a:xfrm>
                                <a:off x="0" y="0"/>
                                <a:ext cx="1013114" cy="404321"/>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620B660D"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F5908A8" id="Ellipse 1225725312" o:spid="_x0000_s1040" style="position:absolute;left:0;text-align:left;margin-left:.8pt;margin-top:162.5pt;width:79.75pt;height:31.8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" filled="f" strokecolor="#ff2d21 [3208]" strokeweight="3pt">
                      <v:textbox inset="4pt,4pt,4pt,4pt">
                        <w:txbxContent>
                          <w:p w14:paraId="620B660D" w14:textId="77777777" w:rsidR="000D04EE" w:rsidRDefault="000D04EE" w:rsidP="000D04EE">
                            <w:pPr>
                              <w:jc w:val="center"/>
                            </w:pPr>
                          </w:p>
                        </w:txbxContent>
                      </v:textbox>
                      <w10:wrap anchorx="margin"/>
                    </v:oval>
                  </w:pict>
                </mc:Fallback>
              </mc:AlternateContent>
            </w:r>
            <w:r w:rsidRPr="004C2010">
              <w:rPr>
                <w:rFonts w:ascii="Dreaming Outloud Script Pro" w:eastAsia="Helvetica Neue" w:hAnsi="Dreaming Outloud Script Pro" w:cs="Dreaming Outloud Script Pro"/>
                <w:noProof/>
              </w:rPr>
              <w:drawing>
                <wp:inline distT="0" distB="0" distL="0" distR="0" wp14:anchorId="1DEACB1F" wp14:editId="537F163D">
                  <wp:extent cx="2895600" cy="2829905"/>
                  <wp:effectExtent l="38100" t="38100" r="95250" b="104140"/>
                  <wp:docPr id="127521049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10496" name="Image 1" descr="Une image contenant texte, logiciel, Icône d’ordinateur, Page web&#10;&#10;Description générée automatiquement"/>
                          <pic:cNvPicPr/>
                        </pic:nvPicPr>
                        <pic:blipFill rotWithShape="1">
                          <a:blip r:embed="rId24"/>
                          <a:srcRect r="35143" b="6873"/>
                          <a:stretch/>
                        </pic:blipFill>
                        <pic:spPr bwMode="auto">
                          <a:xfrm>
                            <a:off x="0" y="0"/>
                            <a:ext cx="2907375" cy="284141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222" w:type="dxa"/>
          </w:tcPr>
          <w:p w14:paraId="13578792" w14:textId="77777777" w:rsidR="000D04EE" w:rsidRDefault="000D04EE" w:rsidP="006D6CBE">
            <w:pPr>
              <w:pStyle w:val="En-tte"/>
              <w:numPr>
                <w:ilvl w:val="0"/>
                <w:numId w:val="15"/>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tc>
        <w:tc>
          <w:tcPr>
            <w:tcW w:w="4805" w:type="dxa"/>
          </w:tcPr>
          <w:p w14:paraId="1FF8A0A4" w14:textId="77777777" w:rsidR="000D04EE" w:rsidRDefault="000D04EE" w:rsidP="006D6CBE">
            <w:pPr>
              <w:pStyle w:val="En-tte"/>
              <w:numPr>
                <w:ilvl w:val="0"/>
                <w:numId w:val="15"/>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Aller dans les </w:t>
            </w:r>
            <w:r w:rsidRPr="0094445F">
              <w:rPr>
                <w:rFonts w:ascii="Dreaming Outloud Script Pro" w:eastAsia="Helvetica Neue" w:hAnsi="Dreaming Outloud Script Pro" w:cs="Dreaming Outloud Script Pro"/>
              </w:rPr>
              <w:t xml:space="preserve">réglages </w:t>
            </w:r>
            <w:r>
              <w:rPr>
                <w:rFonts w:ascii="Dreaming Outloud Script Pro" w:eastAsia="Helvetica Neue" w:hAnsi="Dreaming Outloud Script Pro" w:cs="Dreaming Outloud Script Pro"/>
              </w:rPr>
              <w:t>de l’</w:t>
            </w:r>
            <w:r w:rsidRPr="0094445F">
              <w:rPr>
                <w:rFonts w:ascii="Dreaming Outloud Script Pro" w:eastAsia="Helvetica Neue" w:hAnsi="Dreaming Outloud Script Pro" w:cs="Dreaming Outloud Script Pro"/>
              </w:rPr>
              <w:t>app</w:t>
            </w:r>
            <w:r>
              <w:rPr>
                <w:rFonts w:ascii="Dreaming Outloud Script Pro" w:eastAsia="Helvetica Neue" w:hAnsi="Dreaming Outloud Script Pro" w:cs="Dreaming Outloud Script Pro"/>
              </w:rPr>
              <w:t>lication en bas à gauche</w:t>
            </w:r>
            <w:r w:rsidRPr="0094445F">
              <w:rPr>
                <w:rFonts w:ascii="Dreaming Outloud Script Pro" w:eastAsia="Helvetica Neue" w:hAnsi="Dreaming Outloud Script Pro" w:cs="Dreaming Outloud Script Pro"/>
              </w:rPr>
              <w:t xml:space="preserve"> &gt;</w:t>
            </w:r>
            <w:r>
              <w:rPr>
                <w:rFonts w:ascii="Dreaming Outloud Script Pro" w:eastAsia="Helvetica Neue" w:hAnsi="Dreaming Outloud Script Pro" w:cs="Dreaming Outloud Script Pro"/>
              </w:rPr>
              <w:t xml:space="preserve"> cliquer sur</w:t>
            </w:r>
            <w:r w:rsidRPr="0094445F">
              <w:rPr>
                <w:rFonts w:ascii="Dreaming Outloud Script Pro" w:eastAsia="Helvetica Neue" w:hAnsi="Dreaming Outloud Script Pro" w:cs="Dreaming Outloud Script Pro"/>
              </w:rPr>
              <w:t xml:space="preserve"> </w:t>
            </w:r>
            <w:r>
              <w:rPr>
                <w:rFonts w:ascii="Dreaming Outloud Script Pro" w:eastAsia="Helvetica Neue" w:hAnsi="Dreaming Outloud Script Pro" w:cs="Dreaming Outloud Script Pro"/>
              </w:rPr>
              <w:t>« </w:t>
            </w:r>
            <w:proofErr w:type="spellStart"/>
            <w:r w:rsidRPr="0094445F">
              <w:rPr>
                <w:rFonts w:ascii="Dreaming Outloud Script Pro" w:eastAsia="Helvetica Neue" w:hAnsi="Dreaming Outloud Script Pro" w:cs="Dreaming Outloud Script Pro"/>
              </w:rPr>
              <w:t>clouds</w:t>
            </w:r>
            <w:proofErr w:type="spellEnd"/>
            <w:r>
              <w:rPr>
                <w:rFonts w:ascii="Dreaming Outloud Script Pro" w:eastAsia="Helvetica Neue" w:hAnsi="Dreaming Outloud Script Pro" w:cs="Dreaming Outloud Script Pro"/>
              </w:rPr>
              <w:t> »</w:t>
            </w:r>
            <w:r w:rsidRPr="0094445F">
              <w:rPr>
                <w:rFonts w:ascii="Dreaming Outloud Script Pro" w:eastAsia="Helvetica Neue" w:hAnsi="Dreaming Outloud Script Pro" w:cs="Dreaming Outloud Script Pro"/>
              </w:rPr>
              <w:t xml:space="preserve"> &gt; ajouter une connexion </w:t>
            </w:r>
            <w:r>
              <w:rPr>
                <w:rFonts w:ascii="Dreaming Outloud Script Pro" w:eastAsia="Helvetica Neue" w:hAnsi="Dreaming Outloud Script Pro" w:cs="Dreaming Outloud Script Pro"/>
              </w:rPr>
              <w:t>&gt; sélectionner la connexion souhaitée &gt; suivre les instructions de connexion.</w:t>
            </w:r>
          </w:p>
          <w:p w14:paraId="20377AB0" w14:textId="77777777" w:rsidR="000D04EE" w:rsidRDefault="000D04EE" w:rsidP="006D6CBE">
            <w:pPr>
              <w:pStyle w:val="En-tte"/>
              <w:pBdr>
                <w:top w:val="none" w:sz="0" w:space="0" w:color="auto"/>
                <w:left w:val="none" w:sz="0" w:space="0" w:color="auto"/>
                <w:bottom w:val="none" w:sz="0" w:space="0" w:color="auto"/>
                <w:right w:val="none" w:sz="0" w:space="0" w:color="auto"/>
                <w:between w:val="none" w:sz="0" w:space="0" w:color="auto"/>
                <w:bar w:val="none" w:sz="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40" w:line="276" w:lineRule="auto"/>
              <w:jc w:val="both"/>
              <w:rPr>
                <w:rFonts w:ascii="Dreaming Outloud Script Pro" w:eastAsia="Helvetica Neue" w:hAnsi="Dreaming Outloud Script Pro" w:cs="Dreaming Outloud Script Pro"/>
                <w:b/>
                <w:bCs/>
                <w:sz w:val="28"/>
                <w:szCs w:val="28"/>
                <w:u w:val="single"/>
              </w:rPr>
            </w:pPr>
            <w:r>
              <w:rPr>
                <w:noProof/>
              </w:rPr>
              <mc:AlternateContent>
                <mc:Choice Requires="wps">
                  <w:drawing>
                    <wp:anchor distT="0" distB="0" distL="114300" distR="114300" simplePos="0" relativeHeight="251941888" behindDoc="0" locked="0" layoutInCell="1" allowOverlap="1" wp14:anchorId="4D8501EB" wp14:editId="02A77376">
                      <wp:simplePos x="0" y="0"/>
                      <wp:positionH relativeFrom="column">
                        <wp:posOffset>504826</wp:posOffset>
                      </wp:positionH>
                      <wp:positionV relativeFrom="paragraph">
                        <wp:posOffset>3296920</wp:posOffset>
                      </wp:positionV>
                      <wp:extent cx="495300" cy="257175"/>
                      <wp:effectExtent l="38100" t="19050" r="19050" b="47625"/>
                      <wp:wrapNone/>
                      <wp:docPr id="77749117" name="Connecteur droit avec flèche 77749117"/>
                      <wp:cNvGraphicFramePr/>
                      <a:graphic xmlns:a="http://schemas.openxmlformats.org/drawingml/2006/main">
                        <a:graphicData uri="http://schemas.microsoft.com/office/word/2010/wordprocessingShape">
                          <wps:wsp>
                            <wps:cNvCnPr/>
                            <wps:spPr>
                              <a:xfrm flipH="1">
                                <a:off x="0" y="0"/>
                                <a:ext cx="495300" cy="257175"/>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7242A51" id="Connecteur droit avec flèche 77749117" o:spid="_x0000_s1026" type="#_x0000_t32" style="position:absolute;margin-left:39.75pt;margin-top:259.6pt;width:39pt;height:20.2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" strokecolor="#ff1e12 [3048]" strokeweight="2.25pt">
                      <v:stroke endarrow="block"/>
                    </v:shape>
                  </w:pict>
                </mc:Fallback>
              </mc:AlternateContent>
            </w:r>
            <w:r>
              <w:rPr>
                <w:noProof/>
              </w:rPr>
              <mc:AlternateContent>
                <mc:Choice Requires="wps">
                  <w:drawing>
                    <wp:anchor distT="0" distB="0" distL="114300" distR="114300" simplePos="0" relativeHeight="251938816" behindDoc="0" locked="0" layoutInCell="1" allowOverlap="1" wp14:anchorId="6D05163C" wp14:editId="7732E79E">
                      <wp:simplePos x="0" y="0"/>
                      <wp:positionH relativeFrom="margin">
                        <wp:posOffset>-3810</wp:posOffset>
                      </wp:positionH>
                      <wp:positionV relativeFrom="paragraph">
                        <wp:posOffset>2667000</wp:posOffset>
                      </wp:positionV>
                      <wp:extent cx="657225" cy="238125"/>
                      <wp:effectExtent l="19050" t="19050" r="28575" b="28575"/>
                      <wp:wrapNone/>
                      <wp:docPr id="780094215" name="Ellipse 780094215"/>
                      <wp:cNvGraphicFramePr/>
                      <a:graphic xmlns:a="http://schemas.openxmlformats.org/drawingml/2006/main">
                        <a:graphicData uri="http://schemas.microsoft.com/office/word/2010/wordprocessingShape">
                          <wps:wsp>
                            <wps:cNvSpPr/>
                            <wps:spPr>
                              <a:xfrm>
                                <a:off x="0" y="0"/>
                                <a:ext cx="657225" cy="23812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6A56E892"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D05163C" id="Ellipse 780094215" o:spid="_x0000_s1041" style="position:absolute;left:0;text-align:left;margin-left:-.3pt;margin-top:210pt;width:51.75pt;height:18.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" filled="f" strokecolor="#ff2d21 [3208]" strokeweight="3pt">
                      <v:textbox inset="4pt,4pt,4pt,4pt">
                        <w:txbxContent>
                          <w:p w14:paraId="6A56E892" w14:textId="77777777" w:rsidR="000D04EE" w:rsidRDefault="000D04EE" w:rsidP="000D04EE">
                            <w:pPr>
                              <w:jc w:val="center"/>
                            </w:pPr>
                          </w:p>
                        </w:txbxContent>
                      </v:textbox>
                      <w10:wrap anchorx="margin"/>
                    </v:oval>
                  </w:pict>
                </mc:Fallback>
              </mc:AlternateContent>
            </w:r>
            <w:r w:rsidRPr="00635DC6">
              <w:rPr>
                <w:rFonts w:ascii="Dreaming Outloud Script Pro" w:eastAsia="Helvetica Neue" w:hAnsi="Dreaming Outloud Script Pro" w:cs="Dreaming Outloud Script Pro"/>
                <w:noProof/>
              </w:rPr>
              <w:drawing>
                <wp:inline distT="0" distB="0" distL="0" distR="0" wp14:anchorId="76EC97D9" wp14:editId="6D8A5EFC">
                  <wp:extent cx="3022559" cy="3114675"/>
                  <wp:effectExtent l="38100" t="38100" r="102235" b="85725"/>
                  <wp:docPr id="1112195677"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95677" name="Image 1" descr="Une image contenant texte, capture d’écran, logiciel, Page web&#10;&#10;Description générée automatiquement"/>
                          <pic:cNvPicPr/>
                        </pic:nvPicPr>
                        <pic:blipFill>
                          <a:blip r:embed="rId25"/>
                          <a:stretch>
                            <a:fillRect/>
                          </a:stretch>
                        </pic:blipFill>
                        <pic:spPr>
                          <a:xfrm>
                            <a:off x="0" y="0"/>
                            <a:ext cx="3022559" cy="3114675"/>
                          </a:xfrm>
                          <a:prstGeom prst="rect">
                            <a:avLst/>
                          </a:prstGeom>
                          <a:effectLst>
                            <a:outerShdw blurRad="50800" dist="38100" dir="2700000" algn="tl" rotWithShape="0">
                              <a:prstClr val="black">
                                <a:alpha val="40000"/>
                              </a:prstClr>
                            </a:outerShdw>
                          </a:effectLst>
                        </pic:spPr>
                      </pic:pic>
                    </a:graphicData>
                  </a:graphic>
                </wp:inline>
              </w:drawing>
            </w:r>
          </w:p>
        </w:tc>
      </w:tr>
    </w:tbl>
    <w:p w14:paraId="0DEC2C39" w14:textId="77777777" w:rsidR="000D04EE" w:rsidRPr="00635DC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40" w:line="276" w:lineRule="auto"/>
        <w:jc w:val="both"/>
        <w:rPr>
          <w:rFonts w:ascii="Dreaming Outloud Script Pro" w:eastAsia="Helvetica Neue" w:hAnsi="Dreaming Outloud Script Pro" w:cs="Dreaming Outloud Script Pro"/>
          <w:b/>
          <w:bCs/>
          <w:sz w:val="28"/>
          <w:szCs w:val="28"/>
          <w:u w:val="single"/>
        </w:rPr>
      </w:pPr>
      <w:r w:rsidRPr="00D27053">
        <w:rPr>
          <w:rFonts w:ascii="Dreaming Outloud Script Pro" w:eastAsia="Helvetica Neue" w:hAnsi="Dreaming Outloud Script Pro" w:cs="Dreaming Outloud Script Pro"/>
          <w:noProof/>
        </w:rPr>
        <w:drawing>
          <wp:anchor distT="0" distB="0" distL="114300" distR="114300" simplePos="0" relativeHeight="251939840" behindDoc="1" locked="0" layoutInCell="1" allowOverlap="1" wp14:anchorId="706ACCD3" wp14:editId="4C40AE6B">
            <wp:simplePos x="0" y="0"/>
            <wp:positionH relativeFrom="column">
              <wp:posOffset>1289685</wp:posOffset>
            </wp:positionH>
            <wp:positionV relativeFrom="paragraph">
              <wp:posOffset>201295</wp:posOffset>
            </wp:positionV>
            <wp:extent cx="3105150" cy="2607945"/>
            <wp:effectExtent l="38100" t="38100" r="95250" b="97155"/>
            <wp:wrapTight wrapText="bothSides">
              <wp:wrapPolygon edited="0">
                <wp:start x="0" y="-316"/>
                <wp:lineTo x="-265" y="-158"/>
                <wp:lineTo x="-265" y="21616"/>
                <wp:lineTo x="-133" y="22247"/>
                <wp:lineTo x="21865" y="22247"/>
                <wp:lineTo x="22130" y="20038"/>
                <wp:lineTo x="22130" y="2367"/>
                <wp:lineTo x="21733" y="0"/>
                <wp:lineTo x="21733" y="-316"/>
                <wp:lineTo x="0" y="-316"/>
              </wp:wrapPolygon>
            </wp:wrapTight>
            <wp:docPr id="130688938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89383" name="Image 1" descr="Une image contenant texte, capture d’écran, logiciel, nombre&#10;&#10;Description générée automatiquement"/>
                    <pic:cNvPicPr/>
                  </pic:nvPicPr>
                  <pic:blipFill>
                    <a:blip r:embed="rId26"/>
                    <a:stretch>
                      <a:fillRect/>
                    </a:stretch>
                  </pic:blipFill>
                  <pic:spPr>
                    <a:xfrm>
                      <a:off x="0" y="0"/>
                      <a:ext cx="3105150" cy="26079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869440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39627DCE"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12811E75"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7E7A211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2E53ED6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64C7936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576EFAC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5798C4F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1AC93BE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350BF6A5"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058CFD73" w14:textId="77777777" w:rsidR="000D04EE" w:rsidRPr="000D04EE" w:rsidRDefault="000D04EE" w:rsidP="000D04EE"/>
    <w:p w14:paraId="178B1A07" w14:textId="4C0BE927" w:rsidR="005C4D30" w:rsidRDefault="005C4D30" w:rsidP="00B74E55">
      <w:pPr>
        <w:pStyle w:val="Titre1"/>
      </w:pPr>
      <w:bookmarkStart w:id="5" w:name="_Toc138080720"/>
      <w:r>
        <w:lastRenderedPageBreak/>
        <w:t>Annotations</w:t>
      </w:r>
      <w:bookmarkEnd w:id="5"/>
      <w:r>
        <w:t xml:space="preserve"> </w:t>
      </w:r>
    </w:p>
    <w:p w14:paraId="04A567C0" w14:textId="77777777" w:rsidR="000D04EE" w:rsidRPr="00DA63EE"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6" w:name="_Toc138080721"/>
      <w:r w:rsidRPr="00DA63EE">
        <w:t xml:space="preserve">Ajouter un son </w:t>
      </w:r>
      <w:r>
        <w:t>dans</w:t>
      </w:r>
      <w:r w:rsidRPr="00DA63EE">
        <w:t xml:space="preserve"> un </w:t>
      </w:r>
      <w:r>
        <w:t>document</w:t>
      </w:r>
      <w:bookmarkEnd w:id="6"/>
    </w:p>
    <w:p w14:paraId="5889D7C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B282C36" w14:textId="77777777" w:rsidR="000D04EE" w:rsidRDefault="000D04EE" w:rsidP="000D04EE">
      <w:pPr>
        <w:pStyle w:val="En-tte"/>
        <w:numPr>
          <w:ilvl w:val="0"/>
          <w:numId w:val="25"/>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94445F">
        <w:rPr>
          <w:rFonts w:ascii="Dreaming Outloud Script Pro" w:eastAsia="Helvetica Neue" w:hAnsi="Dreaming Outloud Script Pro" w:cs="Dreaming Outloud Script Pro"/>
        </w:rPr>
        <w:t>Cliquer sur l’outil son</w:t>
      </w:r>
      <w:r>
        <w:rPr>
          <w:rFonts w:ascii="Dreaming Outloud Script Pro" w:eastAsia="Helvetica Neue" w:hAnsi="Dreaming Outloud Script Pro" w:cs="Dreaming Outloud Script Pro"/>
        </w:rPr>
        <w:t xml:space="preserve"> présent dans l’onglet « insérer »</w:t>
      </w:r>
      <w:r w:rsidRPr="0094445F">
        <w:rPr>
          <w:rFonts w:ascii="Dreaming Outloud Script Pro" w:eastAsia="Helvetica Neue" w:hAnsi="Dreaming Outloud Script Pro" w:cs="Dreaming Outloud Script Pro"/>
        </w:rPr>
        <w:t xml:space="preserve"> </w:t>
      </w:r>
    </w:p>
    <w:p w14:paraId="0F34E69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68160" behindDoc="0" locked="0" layoutInCell="1" allowOverlap="1" wp14:anchorId="5A607EA7" wp14:editId="42E7A828">
                <wp:simplePos x="0" y="0"/>
                <wp:positionH relativeFrom="margin">
                  <wp:posOffset>2013584</wp:posOffset>
                </wp:positionH>
                <wp:positionV relativeFrom="paragraph">
                  <wp:posOffset>378460</wp:posOffset>
                </wp:positionV>
                <wp:extent cx="504825" cy="238125"/>
                <wp:effectExtent l="19050" t="19050" r="28575" b="28575"/>
                <wp:wrapNone/>
                <wp:docPr id="591265275" name="Ellipse 591265275"/>
                <wp:cNvGraphicFramePr/>
                <a:graphic xmlns:a="http://schemas.openxmlformats.org/drawingml/2006/main">
                  <a:graphicData uri="http://schemas.microsoft.com/office/word/2010/wordprocessingShape">
                    <wps:wsp>
                      <wps:cNvSpPr/>
                      <wps:spPr>
                        <a:xfrm>
                          <a:off x="0" y="0"/>
                          <a:ext cx="504825" cy="23812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6CF21AA0"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A607EA7" id="Ellipse 591265275" o:spid="_x0000_s1042" style="position:absolute;left:0;text-align:left;margin-left:158.55pt;margin-top:29.8pt;width:39.75pt;height:18.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" filled="f" strokecolor="#ff2d21 [3208]" strokeweight="3pt">
                <v:textbox inset="4pt,4pt,4pt,4pt">
                  <w:txbxContent>
                    <w:p w14:paraId="6CF21AA0" w14:textId="77777777" w:rsidR="000D04EE" w:rsidRDefault="000D04EE" w:rsidP="000D04EE">
                      <w:pPr>
                        <w:jc w:val="center"/>
                      </w:pPr>
                    </w:p>
                  </w:txbxContent>
                </v:textbox>
                <w10:wrap anchorx="margin"/>
              </v:oval>
            </w:pict>
          </mc:Fallback>
        </mc:AlternateContent>
      </w:r>
      <w:r w:rsidRPr="000E7E03">
        <w:rPr>
          <w:rFonts w:ascii="Dreaming Outloud Script Pro" w:eastAsia="Helvetica Neue" w:hAnsi="Dreaming Outloud Script Pro" w:cs="Dreaming Outloud Script Pro"/>
          <w:noProof/>
        </w:rPr>
        <w:drawing>
          <wp:inline distT="0" distB="0" distL="0" distR="0" wp14:anchorId="4C2AD80E" wp14:editId="22AF5C8A">
            <wp:extent cx="2667000" cy="669540"/>
            <wp:effectExtent l="38100" t="38100" r="95250" b="92710"/>
            <wp:docPr id="69200190" name="Image 1" descr="Une image contenant texte, capture d’écran, Polic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0190" name="Image 1" descr="Une image contenant texte, capture d’écran, Police, blanc&#10;&#10;Description générée automatiquement"/>
                    <pic:cNvPicPr/>
                  </pic:nvPicPr>
                  <pic:blipFill>
                    <a:blip r:embed="rId27"/>
                    <a:stretch>
                      <a:fillRect/>
                    </a:stretch>
                  </pic:blipFill>
                  <pic:spPr>
                    <a:xfrm>
                      <a:off x="0" y="0"/>
                      <a:ext cx="2684115" cy="673837"/>
                    </a:xfrm>
                    <a:prstGeom prst="rect">
                      <a:avLst/>
                    </a:prstGeom>
                    <a:effectLst>
                      <a:outerShdw blurRad="50800" dist="38100" dir="2700000" algn="tl" rotWithShape="0">
                        <a:prstClr val="black">
                          <a:alpha val="40000"/>
                        </a:prstClr>
                      </a:outerShdw>
                    </a:effectLst>
                  </pic:spPr>
                </pic:pic>
              </a:graphicData>
            </a:graphic>
          </wp:inline>
        </w:drawing>
      </w:r>
    </w:p>
    <w:p w14:paraId="7B7DFF12" w14:textId="77777777" w:rsidR="000D04EE" w:rsidRDefault="000D04EE" w:rsidP="000D04EE">
      <w:pPr>
        <w:pStyle w:val="En-tte"/>
        <w:numPr>
          <w:ilvl w:val="0"/>
          <w:numId w:val="25"/>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A</w:t>
      </w:r>
      <w:r w:rsidRPr="0094445F">
        <w:rPr>
          <w:rFonts w:ascii="Dreaming Outloud Script Pro" w:eastAsia="Helvetica Neue" w:hAnsi="Dreaming Outloud Script Pro" w:cs="Dreaming Outloud Script Pro"/>
        </w:rPr>
        <w:t xml:space="preserve">ppuyer sur un endroit du document </w:t>
      </w:r>
      <w:r>
        <w:rPr>
          <w:rFonts w:ascii="Dreaming Outloud Script Pro" w:eastAsia="Helvetica Neue" w:hAnsi="Dreaming Outloud Script Pro" w:cs="Dreaming Outloud Script Pro"/>
        </w:rPr>
        <w:t>&gt; l’enregistrement commence</w:t>
      </w:r>
      <w:r w:rsidRPr="0094445F">
        <w:rPr>
          <w:rFonts w:ascii="Dreaming Outloud Script Pro" w:eastAsia="Helvetica Neue" w:hAnsi="Dreaming Outloud Script Pro" w:cs="Dreaming Outloud Script Pro"/>
        </w:rPr>
        <w:t xml:space="preserve"> </w:t>
      </w:r>
    </w:p>
    <w:p w14:paraId="2BAF50C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sidRPr="000E7E03">
        <w:rPr>
          <w:rFonts w:ascii="Dreaming Outloud Script Pro" w:eastAsia="Helvetica Neue" w:hAnsi="Dreaming Outloud Script Pro" w:cs="Dreaming Outloud Script Pro"/>
          <w:noProof/>
        </w:rPr>
        <w:drawing>
          <wp:inline distT="0" distB="0" distL="0" distR="0" wp14:anchorId="3C7DF09A" wp14:editId="46840EF3">
            <wp:extent cx="2648320" cy="638264"/>
            <wp:effectExtent l="0" t="0" r="0" b="9525"/>
            <wp:docPr id="2143028329"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28329" name="Image 1" descr="Une image contenant texte, capture d’écran, Police, conception&#10;&#10;Description générée automatiquement"/>
                    <pic:cNvPicPr/>
                  </pic:nvPicPr>
                  <pic:blipFill>
                    <a:blip r:embed="rId28"/>
                    <a:stretch>
                      <a:fillRect/>
                    </a:stretch>
                  </pic:blipFill>
                  <pic:spPr>
                    <a:xfrm>
                      <a:off x="0" y="0"/>
                      <a:ext cx="2648320" cy="638264"/>
                    </a:xfrm>
                    <a:prstGeom prst="rect">
                      <a:avLst/>
                    </a:prstGeom>
                  </pic:spPr>
                </pic:pic>
              </a:graphicData>
            </a:graphic>
          </wp:inline>
        </w:drawing>
      </w:r>
    </w:p>
    <w:p w14:paraId="7FBB744D" w14:textId="77777777" w:rsidR="000D04EE" w:rsidRDefault="000D04EE" w:rsidP="000D04EE">
      <w:pPr>
        <w:pStyle w:val="En-tte"/>
        <w:numPr>
          <w:ilvl w:val="0"/>
          <w:numId w:val="25"/>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A</w:t>
      </w:r>
      <w:r w:rsidRPr="0094445F">
        <w:rPr>
          <w:rFonts w:ascii="Dreaming Outloud Script Pro" w:eastAsia="Helvetica Neue" w:hAnsi="Dreaming Outloud Script Pro" w:cs="Dreaming Outloud Script Pro"/>
        </w:rPr>
        <w:t xml:space="preserve">ppuyer sur pause pour mettre en pause ou sur le carré pour stopper l’enregistrement </w:t>
      </w:r>
      <w:r>
        <w:rPr>
          <w:rFonts w:ascii="Dreaming Outloud Script Pro" w:eastAsia="Helvetica Neue" w:hAnsi="Dreaming Outloud Script Pro" w:cs="Dreaming Outloud Script Pro"/>
        </w:rPr>
        <w:t xml:space="preserve">complètement. </w:t>
      </w:r>
    </w:p>
    <w:p w14:paraId="5569B824" w14:textId="77777777" w:rsidR="000D04EE" w:rsidRPr="000E7E03" w:rsidRDefault="000D04EE" w:rsidP="000D04EE">
      <w:pPr>
        <w:pStyle w:val="Paragraphedeliste"/>
        <w:pBdr>
          <w:top w:val="none" w:sz="0" w:space="0" w:color="auto"/>
          <w:left w:val="none" w:sz="0" w:space="0" w:color="auto"/>
          <w:bottom w:val="none" w:sz="0" w:space="0" w:color="auto"/>
          <w:right w:val="none" w:sz="0" w:space="0" w:color="auto"/>
        </w:pBdr>
        <w:rPr>
          <w:rFonts w:ascii="Dreaming Outloud Script Pro" w:eastAsia="Helvetica Neue" w:hAnsi="Dreaming Outloud Script Pro" w:cs="Dreaming Outloud Script Pro"/>
        </w:rPr>
      </w:pPr>
    </w:p>
    <w:p w14:paraId="53CA14D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A8D8AAB"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Une fois l'enregistrement fini, il est épinglé sur le document et prêt à être utilisé : </w:t>
      </w:r>
    </w:p>
    <w:p w14:paraId="730D7572" w14:textId="77777777" w:rsidR="000D04EE" w:rsidRPr="0094445F" w:rsidRDefault="000D04EE" w:rsidP="000D04EE">
      <w:pPr>
        <w:pStyle w:val="En-tte"/>
        <w:numPr>
          <w:ilvl w:val="0"/>
          <w:numId w:val="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94445F">
        <w:rPr>
          <w:rFonts w:ascii="Dreaming Outloud Script Pro" w:eastAsia="Helvetica Neue" w:hAnsi="Dreaming Outloud Script Pro" w:cs="Dreaming Outloud Script Pro"/>
        </w:rPr>
        <w:t>Petite icône son</w:t>
      </w:r>
      <w:r w:rsidRPr="000E7E03">
        <w:rPr>
          <w:rFonts w:ascii="Dreaming Outloud Script Pro" w:eastAsia="Helvetica Neue" w:hAnsi="Dreaming Outloud Script Pro" w:cs="Dreaming Outloud Script Pro"/>
          <w:noProof/>
        </w:rPr>
        <w:drawing>
          <wp:inline distT="0" distB="0" distL="0" distR="0" wp14:anchorId="533E534C" wp14:editId="190E6E57">
            <wp:extent cx="285750" cy="233796"/>
            <wp:effectExtent l="0" t="0" r="0" b="0"/>
            <wp:docPr id="702933390" name="Image 1" descr="Une image contenant logo, symbole, blanc,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33390" name="Image 1" descr="Une image contenant logo, symbole, blanc, Graphique&#10;&#10;Description générée automatiquement"/>
                    <pic:cNvPicPr/>
                  </pic:nvPicPr>
                  <pic:blipFill rotWithShape="1">
                    <a:blip r:embed="rId29"/>
                    <a:srcRect l="14620" t="23347" r="21052" b="16620"/>
                    <a:stretch/>
                  </pic:blipFill>
                  <pic:spPr bwMode="auto">
                    <a:xfrm>
                      <a:off x="0" y="0"/>
                      <a:ext cx="290575" cy="237744"/>
                    </a:xfrm>
                    <a:prstGeom prst="rect">
                      <a:avLst/>
                    </a:prstGeom>
                    <a:ln>
                      <a:noFill/>
                    </a:ln>
                    <a:extLst>
                      <a:ext uri="{53640926-AAD7-44D8-BBD7-CCE9431645EC}">
                        <a14:shadowObscured xmlns:a14="http://schemas.microsoft.com/office/drawing/2010/main"/>
                      </a:ext>
                    </a:extLst>
                  </pic:spPr>
                </pic:pic>
              </a:graphicData>
            </a:graphic>
          </wp:inline>
        </w:drawing>
      </w:r>
      <w:r w:rsidRPr="0094445F">
        <w:rPr>
          <w:rFonts w:ascii="Dreaming Outloud Script Pro" w:eastAsia="Helvetica Neue" w:hAnsi="Dreaming Outloud Script Pro" w:cs="Dreaming Outloud Script Pro"/>
        </w:rPr>
        <w:t> : appuyer dessus pour lancer l’écoute</w:t>
      </w:r>
    </w:p>
    <w:p w14:paraId="665F8083" w14:textId="77777777" w:rsidR="000D04EE" w:rsidRDefault="000D04EE" w:rsidP="000D04EE">
      <w:pPr>
        <w:pStyle w:val="En-tte"/>
        <w:numPr>
          <w:ilvl w:val="0"/>
          <w:numId w:val="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94445F">
        <w:rPr>
          <w:rFonts w:ascii="Dreaming Outloud Script Pro" w:eastAsia="Helvetica Neue" w:hAnsi="Dreaming Outloud Script Pro" w:cs="Dreaming Outloud Script Pro"/>
        </w:rPr>
        <w:t>Petite poubelle</w:t>
      </w:r>
      <w:r>
        <w:rPr>
          <w:rFonts w:ascii="Dreaming Outloud Script Pro" w:eastAsia="Helvetica Neue" w:hAnsi="Dreaming Outloud Script Pro" w:cs="Dreaming Outloud Script Pro"/>
        </w:rPr>
        <w:t xml:space="preserve"> : </w:t>
      </w:r>
      <w:r w:rsidRPr="0094445F">
        <w:rPr>
          <w:rFonts w:ascii="Dreaming Outloud Script Pro" w:eastAsia="Helvetica Neue" w:hAnsi="Dreaming Outloud Script Pro" w:cs="Dreaming Outloud Script Pro"/>
        </w:rPr>
        <w:t xml:space="preserve">supprimer l’enregistrement </w:t>
      </w:r>
    </w:p>
    <w:p w14:paraId="78D2033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r w:rsidRPr="000E7E03">
        <w:rPr>
          <w:rFonts w:ascii="Dreaming Outloud Script Pro" w:eastAsia="Helvetica Neue" w:hAnsi="Dreaming Outloud Script Pro" w:cs="Dreaming Outloud Script Pro"/>
          <w:noProof/>
        </w:rPr>
        <w:drawing>
          <wp:inline distT="0" distB="0" distL="0" distR="0" wp14:anchorId="59ABD060" wp14:editId="2F65EBBC">
            <wp:extent cx="2514600" cy="447675"/>
            <wp:effectExtent l="38100" t="38100" r="95250" b="104775"/>
            <wp:docPr id="1056908419" name="Image 1" descr="Une image contenant capture d’écran, text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08419" name="Image 1" descr="Une image contenant capture d’écran, texte, Police, conception&#10;&#10;Description générée automatiquement"/>
                    <pic:cNvPicPr/>
                  </pic:nvPicPr>
                  <pic:blipFill rotWithShape="1">
                    <a:blip r:embed="rId30"/>
                    <a:srcRect b="20339"/>
                    <a:stretch/>
                  </pic:blipFill>
                  <pic:spPr bwMode="auto">
                    <a:xfrm>
                      <a:off x="0" y="0"/>
                      <a:ext cx="2514951" cy="44773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D26F2F" w14:textId="77777777" w:rsidR="000D04EE" w:rsidRPr="000E7E03"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43003105" w14:textId="77777777" w:rsidR="000D04EE" w:rsidRDefault="000D04EE" w:rsidP="000D04EE">
      <w:pPr>
        <w:pStyle w:val="En-tte"/>
        <w:numPr>
          <w:ilvl w:val="0"/>
          <w:numId w:val="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Pour déplacer ce </w:t>
      </w:r>
      <w:proofErr w:type="spellStart"/>
      <w:r>
        <w:rPr>
          <w:rFonts w:ascii="Dreaming Outloud Script Pro" w:eastAsia="Helvetica Neue" w:hAnsi="Dreaming Outloud Script Pro" w:cs="Dreaming Outloud Script Pro"/>
        </w:rPr>
        <w:t>son</w:t>
      </w:r>
      <w:proofErr w:type="spellEnd"/>
      <w:r>
        <w:rPr>
          <w:rFonts w:ascii="Dreaming Outloud Script Pro" w:eastAsia="Helvetica Neue" w:hAnsi="Dreaming Outloud Script Pro" w:cs="Dreaming Outloud Script Pro"/>
        </w:rPr>
        <w:t xml:space="preserve"> dans le document : appuyer longuement sur l’icône du son et déplacer-la à l’endroit souhaité.</w:t>
      </w:r>
    </w:p>
    <w:p w14:paraId="79656993"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29027A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F4E509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A7694A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231EF2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0AFE01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01794DC" w14:textId="77777777"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E2930AE" w14:textId="77777777"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634AC0B"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DB90C1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F11D65B"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A59082C" w14:textId="77777777" w:rsidR="000D04EE" w:rsidRPr="00460606"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7" w:name="_Toc138080722"/>
      <w:r w:rsidRPr="00460606">
        <w:lastRenderedPageBreak/>
        <w:t xml:space="preserve">Ajouter une note </w:t>
      </w:r>
      <w:r>
        <w:t>dans un document</w:t>
      </w:r>
      <w:bookmarkEnd w:id="7"/>
    </w:p>
    <w:p w14:paraId="049B52C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Il est possible d’ajouter une note à un endroit désiré dans</w:t>
      </w:r>
      <w:r w:rsidRPr="0094445F">
        <w:rPr>
          <w:rFonts w:ascii="Dreaming Outloud Script Pro" w:eastAsia="Helvetica Neue" w:hAnsi="Dreaming Outloud Script Pro" w:cs="Dreaming Outloud Script Pro"/>
        </w:rPr>
        <w:t xml:space="preserve"> le document ou sur un mot </w:t>
      </w:r>
      <w:r>
        <w:rPr>
          <w:rFonts w:ascii="Dreaming Outloud Script Pro" w:eastAsia="Helvetica Neue" w:hAnsi="Dreaming Outloud Script Pro" w:cs="Dreaming Outloud Script Pro"/>
        </w:rPr>
        <w:t>présent dans le</w:t>
      </w:r>
      <w:r w:rsidRPr="0094445F">
        <w:rPr>
          <w:rFonts w:ascii="Dreaming Outloud Script Pro" w:eastAsia="Helvetica Neue" w:hAnsi="Dreaming Outloud Script Pro" w:cs="Dreaming Outloud Script Pro"/>
        </w:rPr>
        <w:t xml:space="preserve"> document : </w:t>
      </w:r>
    </w:p>
    <w:p w14:paraId="55C3917B"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AB0F8D2" w14:textId="77777777" w:rsidR="000D04EE" w:rsidRPr="000E7E03" w:rsidRDefault="000D04EE" w:rsidP="000D04EE">
      <w:pPr>
        <w:pStyle w:val="En-tte"/>
        <w:numPr>
          <w:ilvl w:val="0"/>
          <w:numId w:val="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u w:val="single"/>
        </w:rPr>
      </w:pPr>
      <w:r w:rsidRPr="000E7E03">
        <w:rPr>
          <w:rFonts w:ascii="Dreaming Outloud Script Pro" w:eastAsia="Helvetica Neue" w:hAnsi="Dreaming Outloud Script Pro" w:cs="Dreaming Outloud Script Pro"/>
          <w:u w:val="single"/>
        </w:rPr>
        <w:t xml:space="preserve">A un endroit précis dans le document : </w:t>
      </w:r>
    </w:p>
    <w:p w14:paraId="024661A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Onglet A</w:t>
      </w:r>
      <w:r w:rsidRPr="00827ADC">
        <w:rPr>
          <w:rFonts w:ascii="Dreaming Outloud Script Pro" w:eastAsia="Helvetica Neue" w:hAnsi="Dreaming Outloud Script Pro" w:cs="Dreaming Outloud Script Pro"/>
        </w:rPr>
        <w:t xml:space="preserve">nnoter &gt; note &gt; clic sur écran </w:t>
      </w:r>
      <w:r>
        <w:rPr>
          <w:rFonts w:ascii="Dreaming Outloud Script Pro" w:eastAsia="Helvetica Neue" w:hAnsi="Dreaming Outloud Script Pro" w:cs="Dreaming Outloud Script Pro"/>
        </w:rPr>
        <w:t xml:space="preserve">&gt; rédiger la note &gt; choisir couleur &gt; cliquer sur « ok » </w:t>
      </w:r>
    </w:p>
    <w:p w14:paraId="611D7446"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r w:rsidRPr="00DD25CE">
        <w:rPr>
          <w:rFonts w:ascii="Dreaming Outloud Script Pro" w:eastAsia="Helvetica Neue" w:hAnsi="Dreaming Outloud Script Pro" w:cs="Dreaming Outloud Script Pro"/>
          <w:noProof/>
        </w:rPr>
        <w:drawing>
          <wp:anchor distT="0" distB="0" distL="114300" distR="114300" simplePos="0" relativeHeight="251869184" behindDoc="1" locked="0" layoutInCell="1" allowOverlap="1" wp14:anchorId="7411649C" wp14:editId="5A4DA24A">
            <wp:simplePos x="0" y="0"/>
            <wp:positionH relativeFrom="margin">
              <wp:align>left</wp:align>
            </wp:positionH>
            <wp:positionV relativeFrom="paragraph">
              <wp:posOffset>17145</wp:posOffset>
            </wp:positionV>
            <wp:extent cx="2908935" cy="1865630"/>
            <wp:effectExtent l="38100" t="38100" r="100965" b="96520"/>
            <wp:wrapTight wrapText="bothSides">
              <wp:wrapPolygon edited="0">
                <wp:start x="0" y="-441"/>
                <wp:lineTo x="-283" y="-221"/>
                <wp:lineTo x="-283" y="20953"/>
                <wp:lineTo x="-141" y="22497"/>
                <wp:lineTo x="21925" y="22497"/>
                <wp:lineTo x="22208" y="20953"/>
                <wp:lineTo x="22208" y="3308"/>
                <wp:lineTo x="21784" y="0"/>
                <wp:lineTo x="21784" y="-441"/>
                <wp:lineTo x="0" y="-441"/>
              </wp:wrapPolygon>
            </wp:wrapTight>
            <wp:docPr id="1736905121"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05121" name="Image 1" descr="Une image contenant texte, logiciel, Icône d’ordinateur, Logiciel multimédia&#10;&#10;Description générée automatiquement"/>
                    <pic:cNvPicPr/>
                  </pic:nvPicPr>
                  <pic:blipFill>
                    <a:blip r:embed="rId31"/>
                    <a:stretch>
                      <a:fillRect/>
                    </a:stretch>
                  </pic:blipFill>
                  <pic:spPr>
                    <a:xfrm>
                      <a:off x="0" y="0"/>
                      <a:ext cx="2908935" cy="18656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202802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r w:rsidRPr="000E7E03">
        <w:rPr>
          <w:rFonts w:ascii="Dreaming Outloud Script Pro" w:eastAsia="Helvetica Neue" w:hAnsi="Dreaming Outloud Script Pro" w:cs="Dreaming Outloud Script Pro"/>
          <w:noProof/>
        </w:rPr>
        <w:drawing>
          <wp:anchor distT="0" distB="0" distL="114300" distR="114300" simplePos="0" relativeHeight="251872256" behindDoc="1" locked="0" layoutInCell="1" allowOverlap="1" wp14:anchorId="6F57E731" wp14:editId="1A4D3BBD">
            <wp:simplePos x="0" y="0"/>
            <wp:positionH relativeFrom="column">
              <wp:posOffset>3585210</wp:posOffset>
            </wp:positionH>
            <wp:positionV relativeFrom="paragraph">
              <wp:posOffset>43815</wp:posOffset>
            </wp:positionV>
            <wp:extent cx="2097891" cy="1524000"/>
            <wp:effectExtent l="38100" t="38100" r="93345" b="95250"/>
            <wp:wrapTight wrapText="bothSides">
              <wp:wrapPolygon edited="0">
                <wp:start x="0" y="-540"/>
                <wp:lineTo x="-392" y="-270"/>
                <wp:lineTo x="-392" y="21330"/>
                <wp:lineTo x="-196" y="22680"/>
                <wp:lineTo x="21973" y="22680"/>
                <wp:lineTo x="22365" y="21330"/>
                <wp:lineTo x="22365" y="4050"/>
                <wp:lineTo x="21777" y="0"/>
                <wp:lineTo x="21777" y="-540"/>
                <wp:lineTo x="0" y="-540"/>
              </wp:wrapPolygon>
            </wp:wrapTight>
            <wp:docPr id="1067420745" name="Image 1067420745" descr="Une image contenant capture d’écran, ordinateur, texte,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9446" name="Image 1" descr="Une image contenant capture d’écran, ordinateur, texte, Système d’exploitation&#10;&#10;Description générée automatiquement"/>
                    <pic:cNvPicPr/>
                  </pic:nvPicPr>
                  <pic:blipFill>
                    <a:blip r:embed="rId32"/>
                    <a:stretch>
                      <a:fillRect/>
                    </a:stretch>
                  </pic:blipFill>
                  <pic:spPr>
                    <a:xfrm>
                      <a:off x="0" y="0"/>
                      <a:ext cx="2097891" cy="1524000"/>
                    </a:xfrm>
                    <a:prstGeom prst="rect">
                      <a:avLst/>
                    </a:prstGeom>
                    <a:effectLst>
                      <a:outerShdw blurRad="50800" dist="38100" dir="2700000" algn="tl" rotWithShape="0">
                        <a:prstClr val="black">
                          <a:alpha val="40000"/>
                        </a:prstClr>
                      </a:outerShdw>
                    </a:effectLst>
                  </pic:spPr>
                </pic:pic>
              </a:graphicData>
            </a:graphic>
          </wp:anchor>
        </w:drawing>
      </w:r>
      <w:r>
        <w:rPr>
          <w:noProof/>
        </w:rPr>
        <mc:AlternateContent>
          <mc:Choice Requires="wps">
            <w:drawing>
              <wp:anchor distT="0" distB="0" distL="114300" distR="114300" simplePos="0" relativeHeight="251870208" behindDoc="0" locked="0" layoutInCell="1" allowOverlap="1" wp14:anchorId="1FF97BBB" wp14:editId="410C8602">
                <wp:simplePos x="0" y="0"/>
                <wp:positionH relativeFrom="margin">
                  <wp:posOffset>2139315</wp:posOffset>
                </wp:positionH>
                <wp:positionV relativeFrom="paragraph">
                  <wp:posOffset>24765</wp:posOffset>
                </wp:positionV>
                <wp:extent cx="323850" cy="247650"/>
                <wp:effectExtent l="19050" t="19050" r="19050" b="19050"/>
                <wp:wrapNone/>
                <wp:docPr id="868524725" name="Ellipse 868524725"/>
                <wp:cNvGraphicFramePr/>
                <a:graphic xmlns:a="http://schemas.openxmlformats.org/drawingml/2006/main">
                  <a:graphicData uri="http://schemas.microsoft.com/office/word/2010/wordprocessingShape">
                    <wps:wsp>
                      <wps:cNvSpPr/>
                      <wps:spPr>
                        <a:xfrm>
                          <a:off x="0" y="0"/>
                          <a:ext cx="323850" cy="24765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1EF46D87"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FF97BBB" id="Ellipse 868524725" o:spid="_x0000_s1043" style="position:absolute;left:0;text-align:left;margin-left:168.45pt;margin-top:1.95pt;width:25.5pt;height:1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" filled="f" strokecolor="#ff2d21 [3208]" strokeweight="3pt">
                <v:textbox inset="4pt,4pt,4pt,4pt">
                  <w:txbxContent>
                    <w:p w14:paraId="1EF46D87" w14:textId="77777777" w:rsidR="000D04EE" w:rsidRDefault="000D04EE" w:rsidP="000D04EE">
                      <w:pPr>
                        <w:jc w:val="center"/>
                      </w:pPr>
                    </w:p>
                  </w:txbxContent>
                </v:textbox>
                <w10:wrap anchorx="margin"/>
              </v:oval>
            </w:pict>
          </mc:Fallback>
        </mc:AlternateContent>
      </w:r>
    </w:p>
    <w:p w14:paraId="74FAC655"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5397A23D"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7B37E5A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2A717223"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p>
    <w:p w14:paraId="5D346CF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F45788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71232" behindDoc="0" locked="0" layoutInCell="1" allowOverlap="1" wp14:anchorId="187DC2BC" wp14:editId="2BA46F21">
                <wp:simplePos x="0" y="0"/>
                <wp:positionH relativeFrom="margin">
                  <wp:posOffset>1870710</wp:posOffset>
                </wp:positionH>
                <wp:positionV relativeFrom="paragraph">
                  <wp:posOffset>147320</wp:posOffset>
                </wp:positionV>
                <wp:extent cx="476250" cy="45719"/>
                <wp:effectExtent l="19050" t="76200" r="0" b="50165"/>
                <wp:wrapNone/>
                <wp:docPr id="1521729259" name="Connecteur droit avec flèche 1521729259"/>
                <wp:cNvGraphicFramePr/>
                <a:graphic xmlns:a="http://schemas.openxmlformats.org/drawingml/2006/main">
                  <a:graphicData uri="http://schemas.microsoft.com/office/word/2010/wordprocessingShape">
                    <wps:wsp>
                      <wps:cNvCnPr/>
                      <wps:spPr>
                        <a:xfrm flipV="1">
                          <a:off x="0" y="0"/>
                          <a:ext cx="476250" cy="45719"/>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EFB4C7D" id="Connecteur droit avec flèche 1521729259" o:spid="_x0000_s1026" type="#_x0000_t32" style="position:absolute;margin-left:147.3pt;margin-top:11.6pt;width:37.5pt;height:3.6pt;flip:y;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" strokecolor="#ff1e12 [3048]" strokeweight="2.25pt">
                <v:stroke endarrow="block"/>
                <w10:wrap anchorx="margin"/>
              </v:shape>
            </w:pict>
          </mc:Fallback>
        </mc:AlternateContent>
      </w:r>
    </w:p>
    <w:p w14:paraId="672CC3D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B627DFA" w14:textId="77777777" w:rsidR="000D04EE" w:rsidRPr="00827ADC"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C87BC5B" w14:textId="77777777" w:rsidR="000D04EE" w:rsidRPr="000E7E03" w:rsidRDefault="000D04EE" w:rsidP="000D04EE">
      <w:pPr>
        <w:pStyle w:val="En-tte"/>
        <w:numPr>
          <w:ilvl w:val="0"/>
          <w:numId w:val="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u w:val="single"/>
        </w:rPr>
      </w:pPr>
      <w:r w:rsidRPr="000E7E03">
        <w:rPr>
          <w:rFonts w:ascii="Dreaming Outloud Script Pro" w:eastAsia="Helvetica Neue" w:hAnsi="Dreaming Outloud Script Pro" w:cs="Dreaming Outloud Script Pro"/>
          <w:u w:val="single"/>
        </w:rPr>
        <w:t>Sur un mot présent dans le document :</w:t>
      </w:r>
    </w:p>
    <w:p w14:paraId="0E51D56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94445F">
        <w:rPr>
          <w:rFonts w:ascii="Dreaming Outloud Script Pro" w:eastAsia="Helvetica Neue" w:hAnsi="Dreaming Outloud Script Pro" w:cs="Dreaming Outloud Script Pro"/>
        </w:rPr>
        <w:t>Appui long sur le mot </w:t>
      </w:r>
      <w:r>
        <w:rPr>
          <w:rFonts w:ascii="Dreaming Outloud Script Pro" w:eastAsia="Helvetica Neue" w:hAnsi="Dreaming Outloud Script Pro" w:cs="Dreaming Outloud Script Pro"/>
        </w:rPr>
        <w:t xml:space="preserve">&gt; </w:t>
      </w:r>
      <w:r w:rsidRPr="0094445F">
        <w:rPr>
          <w:rFonts w:ascii="Dreaming Outloud Script Pro" w:eastAsia="Helvetica Neue" w:hAnsi="Dreaming Outloud Script Pro" w:cs="Dreaming Outloud Script Pro"/>
        </w:rPr>
        <w:t>remarque</w:t>
      </w:r>
      <w:r>
        <w:rPr>
          <w:rFonts w:ascii="Dreaming Outloud Script Pro" w:eastAsia="Helvetica Neue" w:hAnsi="Dreaming Outloud Script Pro" w:cs="Dreaming Outloud Script Pro"/>
        </w:rPr>
        <w:t xml:space="preserve"> &gt; </w:t>
      </w:r>
      <w:r w:rsidRPr="0094445F">
        <w:rPr>
          <w:rFonts w:ascii="Dreaming Outloud Script Pro" w:eastAsia="Helvetica Neue" w:hAnsi="Dreaming Outloud Script Pro" w:cs="Dreaming Outloud Script Pro"/>
        </w:rPr>
        <w:t>écrire la note</w:t>
      </w:r>
      <w:r>
        <w:rPr>
          <w:rFonts w:ascii="Dreaming Outloud Script Pro" w:eastAsia="Helvetica Neue" w:hAnsi="Dreaming Outloud Script Pro" w:cs="Dreaming Outloud Script Pro"/>
        </w:rPr>
        <w:t xml:space="preserve"> &gt; choisir la couleur &gt;</w:t>
      </w:r>
      <w:r w:rsidRPr="0094445F">
        <w:rPr>
          <w:rFonts w:ascii="Dreaming Outloud Script Pro" w:eastAsia="Helvetica Neue" w:hAnsi="Dreaming Outloud Script Pro" w:cs="Dreaming Outloud Script Pro"/>
        </w:rPr>
        <w:t xml:space="preserve"> </w:t>
      </w:r>
      <w:r>
        <w:rPr>
          <w:rFonts w:ascii="Dreaming Outloud Script Pro" w:eastAsia="Helvetica Neue" w:hAnsi="Dreaming Outloud Script Pro" w:cs="Dreaming Outloud Script Pro"/>
        </w:rPr>
        <w:t>« </w:t>
      </w:r>
      <w:r w:rsidRPr="0094445F">
        <w:rPr>
          <w:rFonts w:ascii="Dreaming Outloud Script Pro" w:eastAsia="Helvetica Neue" w:hAnsi="Dreaming Outloud Script Pro" w:cs="Dreaming Outloud Script Pro"/>
        </w:rPr>
        <w:t>ok</w:t>
      </w:r>
      <w:r>
        <w:rPr>
          <w:rFonts w:ascii="Dreaming Outloud Script Pro" w:eastAsia="Helvetica Neue" w:hAnsi="Dreaming Outloud Script Pro" w:cs="Dreaming Outloud Script Pro"/>
        </w:rPr>
        <w:t> » &gt; le m</w:t>
      </w:r>
      <w:r w:rsidRPr="0094445F">
        <w:rPr>
          <w:rFonts w:ascii="Dreaming Outloud Script Pro" w:eastAsia="Helvetica Neue" w:hAnsi="Dreaming Outloud Script Pro" w:cs="Dreaming Outloud Script Pro"/>
        </w:rPr>
        <w:t xml:space="preserve">ot avec la remarque est surligné </w:t>
      </w:r>
    </w:p>
    <w:p w14:paraId="7474FBA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76352" behindDoc="0" locked="0" layoutInCell="1" allowOverlap="1" wp14:anchorId="5E480DBE" wp14:editId="0D441A2D">
                <wp:simplePos x="0" y="0"/>
                <wp:positionH relativeFrom="margin">
                  <wp:posOffset>1556385</wp:posOffset>
                </wp:positionH>
                <wp:positionV relativeFrom="paragraph">
                  <wp:posOffset>533399</wp:posOffset>
                </wp:positionV>
                <wp:extent cx="171450" cy="821690"/>
                <wp:effectExtent l="38100" t="19050" r="19050" b="54610"/>
                <wp:wrapNone/>
                <wp:docPr id="560089851" name="Connecteur droit avec flèche 560089851"/>
                <wp:cNvGraphicFramePr/>
                <a:graphic xmlns:a="http://schemas.openxmlformats.org/drawingml/2006/main">
                  <a:graphicData uri="http://schemas.microsoft.com/office/word/2010/wordprocessingShape">
                    <wps:wsp>
                      <wps:cNvCnPr/>
                      <wps:spPr>
                        <a:xfrm flipH="1">
                          <a:off x="0" y="0"/>
                          <a:ext cx="171450" cy="821690"/>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ECBB78D" id="Connecteur droit avec flèche 560089851" o:spid="_x0000_s1026" type="#_x0000_t32" style="position:absolute;margin-left:122.55pt;margin-top:42pt;width:13.5pt;height:64.7pt;flip:x;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" strokecolor="#ff1e12 [3048]" strokeweight="2.25pt">
                <v:stroke endarrow="block"/>
                <w10:wrap anchorx="margin"/>
              </v:shape>
            </w:pict>
          </mc:Fallback>
        </mc:AlternateContent>
      </w:r>
      <w:r>
        <w:rPr>
          <w:noProof/>
        </w:rPr>
        <mc:AlternateContent>
          <mc:Choice Requires="wps">
            <w:drawing>
              <wp:anchor distT="0" distB="0" distL="114300" distR="114300" simplePos="0" relativeHeight="251873280" behindDoc="0" locked="0" layoutInCell="1" allowOverlap="1" wp14:anchorId="08ACF642" wp14:editId="6E700782">
                <wp:simplePos x="0" y="0"/>
                <wp:positionH relativeFrom="margin">
                  <wp:posOffset>1680210</wp:posOffset>
                </wp:positionH>
                <wp:positionV relativeFrom="paragraph">
                  <wp:posOffset>116840</wp:posOffset>
                </wp:positionV>
                <wp:extent cx="571500" cy="304800"/>
                <wp:effectExtent l="19050" t="19050" r="19050" b="19050"/>
                <wp:wrapNone/>
                <wp:docPr id="1318653382" name="Ellipse 1318653382"/>
                <wp:cNvGraphicFramePr/>
                <a:graphic xmlns:a="http://schemas.openxmlformats.org/drawingml/2006/main">
                  <a:graphicData uri="http://schemas.microsoft.com/office/word/2010/wordprocessingShape">
                    <wps:wsp>
                      <wps:cNvSpPr/>
                      <wps:spPr>
                        <a:xfrm>
                          <a:off x="0" y="0"/>
                          <a:ext cx="571500" cy="3048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221AA232"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8ACF642" id="Ellipse 1318653382" o:spid="_x0000_s1044" style="position:absolute;left:0;text-align:left;margin-left:132.3pt;margin-top:9.2pt;width:45pt;height:24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" filled="f" strokecolor="#ff2d21 [3208]" strokeweight="3pt">
                <v:textbox inset="4pt,4pt,4pt,4pt">
                  <w:txbxContent>
                    <w:p w14:paraId="221AA232" w14:textId="77777777" w:rsidR="000D04EE" w:rsidRDefault="000D04EE" w:rsidP="000D04EE">
                      <w:pPr>
                        <w:jc w:val="center"/>
                      </w:pPr>
                    </w:p>
                  </w:txbxContent>
                </v:textbox>
                <w10:wrap anchorx="margin"/>
              </v:oval>
            </w:pict>
          </mc:Fallback>
        </mc:AlternateContent>
      </w:r>
      <w:r w:rsidRPr="000E7E03">
        <w:rPr>
          <w:rFonts w:ascii="Dreaming Outloud Script Pro" w:eastAsia="Helvetica Neue" w:hAnsi="Dreaming Outloud Script Pro" w:cs="Dreaming Outloud Script Pro"/>
          <w:noProof/>
        </w:rPr>
        <w:drawing>
          <wp:inline distT="0" distB="0" distL="0" distR="0" wp14:anchorId="5ADCF5A5" wp14:editId="69C898AD">
            <wp:extent cx="3476625" cy="977800"/>
            <wp:effectExtent l="38100" t="38100" r="85725" b="89535"/>
            <wp:docPr id="983829631"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29631" name="Image 1" descr="Une image contenant texte, Police, capture d’écran&#10;&#10;Description générée automatiquement"/>
                    <pic:cNvPicPr/>
                  </pic:nvPicPr>
                  <pic:blipFill>
                    <a:blip r:embed="rId33"/>
                    <a:stretch>
                      <a:fillRect/>
                    </a:stretch>
                  </pic:blipFill>
                  <pic:spPr>
                    <a:xfrm>
                      <a:off x="0" y="0"/>
                      <a:ext cx="3491819" cy="982073"/>
                    </a:xfrm>
                    <a:prstGeom prst="rect">
                      <a:avLst/>
                    </a:prstGeom>
                    <a:effectLst>
                      <a:outerShdw blurRad="50800" dist="38100" dir="2700000" algn="tl" rotWithShape="0">
                        <a:prstClr val="black">
                          <a:alpha val="40000"/>
                        </a:prstClr>
                      </a:outerShdw>
                    </a:effectLst>
                  </pic:spPr>
                </pic:pic>
              </a:graphicData>
            </a:graphic>
          </wp:inline>
        </w:drawing>
      </w:r>
    </w:p>
    <w:p w14:paraId="46E62B33"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0E7E03">
        <w:rPr>
          <w:rFonts w:ascii="Dreaming Outloud Script Pro" w:eastAsia="Helvetica Neue" w:hAnsi="Dreaming Outloud Script Pro" w:cs="Dreaming Outloud Script Pro"/>
          <w:noProof/>
        </w:rPr>
        <w:drawing>
          <wp:anchor distT="0" distB="0" distL="114300" distR="114300" simplePos="0" relativeHeight="251874304" behindDoc="1" locked="0" layoutInCell="1" allowOverlap="1" wp14:anchorId="4F96079A" wp14:editId="49AE8838">
            <wp:simplePos x="0" y="0"/>
            <wp:positionH relativeFrom="column">
              <wp:posOffset>537210</wp:posOffset>
            </wp:positionH>
            <wp:positionV relativeFrom="paragraph">
              <wp:posOffset>316230</wp:posOffset>
            </wp:positionV>
            <wp:extent cx="2097891" cy="1524000"/>
            <wp:effectExtent l="38100" t="38100" r="93345" b="95250"/>
            <wp:wrapTight wrapText="bothSides">
              <wp:wrapPolygon edited="0">
                <wp:start x="0" y="-540"/>
                <wp:lineTo x="-392" y="-270"/>
                <wp:lineTo x="-392" y="21330"/>
                <wp:lineTo x="-196" y="22680"/>
                <wp:lineTo x="21973" y="22680"/>
                <wp:lineTo x="22365" y="21330"/>
                <wp:lineTo x="22365" y="4050"/>
                <wp:lineTo x="21777" y="0"/>
                <wp:lineTo x="21777" y="-540"/>
                <wp:lineTo x="0" y="-540"/>
              </wp:wrapPolygon>
            </wp:wrapTight>
            <wp:docPr id="2106319446" name="Image 1" descr="Une image contenant capture d’écran, ordinateur, texte,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9446" name="Image 1" descr="Une image contenant capture d’écran, ordinateur, texte, Système d’exploitation&#10;&#10;Description générée automatiquement"/>
                    <pic:cNvPicPr/>
                  </pic:nvPicPr>
                  <pic:blipFill>
                    <a:blip r:embed="rId32"/>
                    <a:stretch>
                      <a:fillRect/>
                    </a:stretch>
                  </pic:blipFill>
                  <pic:spPr>
                    <a:xfrm>
                      <a:off x="0" y="0"/>
                      <a:ext cx="2097891" cy="1524000"/>
                    </a:xfrm>
                    <a:prstGeom prst="rect">
                      <a:avLst/>
                    </a:prstGeom>
                    <a:effectLst>
                      <a:outerShdw blurRad="50800" dist="38100" dir="2700000" algn="tl" rotWithShape="0">
                        <a:prstClr val="black">
                          <a:alpha val="40000"/>
                        </a:prstClr>
                      </a:outerShdw>
                    </a:effectLst>
                  </pic:spPr>
                </pic:pic>
              </a:graphicData>
            </a:graphic>
          </wp:anchor>
        </w:drawing>
      </w:r>
    </w:p>
    <w:p w14:paraId="071429F5"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2B9A5B1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5BA57F4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r w:rsidRPr="000E7E03">
        <w:rPr>
          <w:rFonts w:ascii="Dreaming Outloud Script Pro" w:eastAsia="Helvetica Neue" w:hAnsi="Dreaming Outloud Script Pro" w:cs="Dreaming Outloud Script Pro"/>
          <w:noProof/>
        </w:rPr>
        <w:drawing>
          <wp:anchor distT="0" distB="0" distL="114300" distR="114300" simplePos="0" relativeHeight="251875328" behindDoc="1" locked="0" layoutInCell="1" allowOverlap="1" wp14:anchorId="47ACAE0D" wp14:editId="469DFD2B">
            <wp:simplePos x="0" y="0"/>
            <wp:positionH relativeFrom="column">
              <wp:posOffset>3851910</wp:posOffset>
            </wp:positionH>
            <wp:positionV relativeFrom="paragraph">
              <wp:posOffset>120650</wp:posOffset>
            </wp:positionV>
            <wp:extent cx="1589405" cy="600075"/>
            <wp:effectExtent l="38100" t="38100" r="86995" b="104775"/>
            <wp:wrapTight wrapText="bothSides">
              <wp:wrapPolygon edited="0">
                <wp:start x="0" y="-1371"/>
                <wp:lineTo x="-518" y="-686"/>
                <wp:lineTo x="-518" y="21257"/>
                <wp:lineTo x="-259" y="24686"/>
                <wp:lineTo x="22006" y="24686"/>
                <wp:lineTo x="22264" y="23314"/>
                <wp:lineTo x="22523" y="10286"/>
                <wp:lineTo x="21747" y="0"/>
                <wp:lineTo x="21747" y="-1371"/>
                <wp:lineTo x="0" y="-1371"/>
              </wp:wrapPolygon>
            </wp:wrapTight>
            <wp:docPr id="1200161746"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61746" name="Image 1" descr="Une image contenant texte, Police, logo, Graphique&#10;&#10;Description générée automatiquement"/>
                    <pic:cNvPicPr/>
                  </pic:nvPicPr>
                  <pic:blipFill>
                    <a:blip r:embed="rId34"/>
                    <a:stretch>
                      <a:fillRect/>
                    </a:stretch>
                  </pic:blipFill>
                  <pic:spPr>
                    <a:xfrm>
                      <a:off x="0" y="0"/>
                      <a:ext cx="1589405" cy="600075"/>
                    </a:xfrm>
                    <a:prstGeom prst="rect">
                      <a:avLst/>
                    </a:prstGeom>
                    <a:effectLst>
                      <a:outerShdw blurRad="50800" dist="38100" dir="2700000" algn="tl" rotWithShape="0">
                        <a:prstClr val="black">
                          <a:alpha val="40000"/>
                        </a:prstClr>
                      </a:outerShdw>
                    </a:effectLst>
                  </pic:spPr>
                </pic:pic>
              </a:graphicData>
            </a:graphic>
          </wp:anchor>
        </w:drawing>
      </w:r>
    </w:p>
    <w:p w14:paraId="7711E07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03DE706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77376" behindDoc="0" locked="0" layoutInCell="1" allowOverlap="1" wp14:anchorId="3606294C" wp14:editId="256B17CF">
                <wp:simplePos x="0" y="0"/>
                <wp:positionH relativeFrom="margin">
                  <wp:posOffset>2918459</wp:posOffset>
                </wp:positionH>
                <wp:positionV relativeFrom="paragraph">
                  <wp:posOffset>87630</wp:posOffset>
                </wp:positionV>
                <wp:extent cx="866775" cy="45719"/>
                <wp:effectExtent l="19050" t="76200" r="9525" b="50165"/>
                <wp:wrapNone/>
                <wp:docPr id="277770476" name="Connecteur droit avec flèche 277770476"/>
                <wp:cNvGraphicFramePr/>
                <a:graphic xmlns:a="http://schemas.openxmlformats.org/drawingml/2006/main">
                  <a:graphicData uri="http://schemas.microsoft.com/office/word/2010/wordprocessingShape">
                    <wps:wsp>
                      <wps:cNvCnPr/>
                      <wps:spPr>
                        <a:xfrm flipV="1">
                          <a:off x="0" y="0"/>
                          <a:ext cx="866775" cy="45719"/>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DB1416" id="Connecteur droit avec flèche 277770476" o:spid="_x0000_s1026" type="#_x0000_t32" style="position:absolute;margin-left:229.8pt;margin-top:6.9pt;width:68.25pt;height:3.6pt;flip:y;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" strokecolor="#ff1e12 [3048]" strokeweight="2.25pt">
                <v:stroke endarrow="block"/>
                <w10:wrap anchorx="margin"/>
              </v:shape>
            </w:pict>
          </mc:Fallback>
        </mc:AlternateContent>
      </w:r>
    </w:p>
    <w:p w14:paraId="078C156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241D403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11367D1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7269AAC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5AC982D0"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FAC3C67" w14:textId="77777777" w:rsidR="000D04EE" w:rsidRPr="00783F43"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8" w:name="_Toc138080723"/>
      <w:r w:rsidRPr="00827ADC">
        <w:rPr>
          <w:shd w:val="clear" w:color="auto" w:fill="FCF5D5" w:themeFill="accent3" w:themeFillTint="33"/>
        </w:rPr>
        <w:lastRenderedPageBreak/>
        <w:t>Modifier l</w:t>
      </w:r>
      <w:r>
        <w:rPr>
          <w:shd w:val="clear" w:color="auto" w:fill="FCF5D5" w:themeFill="accent3" w:themeFillTint="33"/>
        </w:rPr>
        <w:t xml:space="preserve">’affichage </w:t>
      </w:r>
      <w:r w:rsidRPr="00827ADC">
        <w:rPr>
          <w:shd w:val="clear" w:color="auto" w:fill="FCF5D5" w:themeFill="accent3" w:themeFillTint="33"/>
        </w:rPr>
        <w:t>de la date</w:t>
      </w:r>
      <w:bookmarkEnd w:id="8"/>
      <w:r w:rsidRPr="00460606">
        <w:t xml:space="preserve"> </w:t>
      </w:r>
      <w:r w:rsidRPr="00460606">
        <w:tab/>
      </w:r>
    </w:p>
    <w:p w14:paraId="0D96294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4B9D444" w14:textId="77777777" w:rsidR="000D04EE" w:rsidRDefault="000D04EE" w:rsidP="000D04EE">
      <w:pPr>
        <w:pStyle w:val="En-tte"/>
        <w:numPr>
          <w:ilvl w:val="0"/>
          <w:numId w:val="24"/>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94445F">
        <w:rPr>
          <w:rFonts w:ascii="Dreaming Outloud Script Pro" w:eastAsia="Helvetica Neue" w:hAnsi="Dreaming Outloud Script Pro" w:cs="Dreaming Outloud Script Pro"/>
        </w:rPr>
        <w:t>Cliquer sur l’outil date</w:t>
      </w:r>
      <w:r>
        <w:rPr>
          <w:rFonts w:ascii="Dreaming Outloud Script Pro" w:eastAsia="Helvetica Neue" w:hAnsi="Dreaming Outloud Script Pro" w:cs="Dreaming Outloud Script Pro"/>
        </w:rPr>
        <w:t xml:space="preserve"> dans l’onglet « remplir et signer » </w:t>
      </w:r>
    </w:p>
    <w:p w14:paraId="7811283D"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sidRPr="00783F43">
        <w:rPr>
          <w:rFonts w:ascii="Dreaming Outloud Script Pro" w:eastAsia="Helvetica Neue" w:hAnsi="Dreaming Outloud Script Pro" w:cs="Dreaming Outloud Script Pro"/>
          <w:noProof/>
        </w:rPr>
        <w:drawing>
          <wp:anchor distT="0" distB="0" distL="114300" distR="114300" simplePos="0" relativeHeight="251878400" behindDoc="1" locked="0" layoutInCell="1" allowOverlap="1" wp14:anchorId="187D39D1" wp14:editId="171FC3B2">
            <wp:simplePos x="0" y="0"/>
            <wp:positionH relativeFrom="margin">
              <wp:posOffset>575310</wp:posOffset>
            </wp:positionH>
            <wp:positionV relativeFrom="paragraph">
              <wp:posOffset>32385</wp:posOffset>
            </wp:positionV>
            <wp:extent cx="2047875" cy="495300"/>
            <wp:effectExtent l="38100" t="19050" r="85725" b="95250"/>
            <wp:wrapTight wrapText="bothSides">
              <wp:wrapPolygon edited="0">
                <wp:start x="-402" y="-831"/>
                <wp:lineTo x="-402" y="21600"/>
                <wp:lineTo x="-201" y="24923"/>
                <wp:lineTo x="21901" y="24923"/>
                <wp:lineTo x="22303" y="14123"/>
                <wp:lineTo x="21901" y="1662"/>
                <wp:lineTo x="21901" y="-831"/>
                <wp:lineTo x="-402" y="-831"/>
              </wp:wrapPolygon>
            </wp:wrapTight>
            <wp:docPr id="110978248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82482" name="Image 1" descr="Une image contenant texte, capture d’écran, logiciel, Icône d’ordinateur&#10;&#10;Description générée automatiquement"/>
                    <pic:cNvPicPr/>
                  </pic:nvPicPr>
                  <pic:blipFill rotWithShape="1">
                    <a:blip r:embed="rId35"/>
                    <a:srcRect t="-997" r="15376" b="83718"/>
                    <a:stretch/>
                  </pic:blipFill>
                  <pic:spPr bwMode="auto">
                    <a:xfrm>
                      <a:off x="0" y="0"/>
                      <a:ext cx="2047875" cy="4953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1AFC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79424" behindDoc="0" locked="0" layoutInCell="1" allowOverlap="1" wp14:anchorId="38A3430E" wp14:editId="6A503D2F">
                <wp:simplePos x="0" y="0"/>
                <wp:positionH relativeFrom="margin">
                  <wp:posOffset>565785</wp:posOffset>
                </wp:positionH>
                <wp:positionV relativeFrom="paragraph">
                  <wp:posOffset>28575</wp:posOffset>
                </wp:positionV>
                <wp:extent cx="419100" cy="266700"/>
                <wp:effectExtent l="19050" t="19050" r="19050" b="19050"/>
                <wp:wrapNone/>
                <wp:docPr id="318926812" name="Ellipse 318926812"/>
                <wp:cNvGraphicFramePr/>
                <a:graphic xmlns:a="http://schemas.openxmlformats.org/drawingml/2006/main">
                  <a:graphicData uri="http://schemas.microsoft.com/office/word/2010/wordprocessingShape">
                    <wps:wsp>
                      <wps:cNvSpPr/>
                      <wps:spPr>
                        <a:xfrm>
                          <a:off x="0" y="0"/>
                          <a:ext cx="419100"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72CD1CF2"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8A3430E" id="Ellipse 318926812" o:spid="_x0000_s1045" style="position:absolute;left:0;text-align:left;margin-left:44.55pt;margin-top:2.25pt;width:33pt;height:21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" filled="f" strokecolor="#ff2d21 [3208]" strokeweight="3pt">
                <v:textbox inset="4pt,4pt,4pt,4pt">
                  <w:txbxContent>
                    <w:p w14:paraId="72CD1CF2" w14:textId="77777777" w:rsidR="000D04EE" w:rsidRDefault="000D04EE" w:rsidP="000D04EE">
                      <w:pPr>
                        <w:jc w:val="center"/>
                      </w:pPr>
                    </w:p>
                  </w:txbxContent>
                </v:textbox>
                <w10:wrap anchorx="margin"/>
              </v:oval>
            </w:pict>
          </mc:Fallback>
        </mc:AlternateContent>
      </w:r>
    </w:p>
    <w:p w14:paraId="04027796"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6DB271BB"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71C214A2" w14:textId="77777777" w:rsidR="000D04EE" w:rsidRDefault="000D04EE" w:rsidP="000D04EE">
      <w:pPr>
        <w:pStyle w:val="En-tte"/>
        <w:numPr>
          <w:ilvl w:val="0"/>
          <w:numId w:val="24"/>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94445F">
        <w:rPr>
          <w:rFonts w:ascii="Dreaming Outloud Script Pro" w:eastAsia="Helvetica Neue" w:hAnsi="Dreaming Outloud Script Pro" w:cs="Dreaming Outloud Script Pro"/>
        </w:rPr>
        <w:t>Cliquer</w:t>
      </w:r>
      <w:r>
        <w:rPr>
          <w:rFonts w:ascii="Dreaming Outloud Script Pro" w:eastAsia="Helvetica Neue" w:hAnsi="Dreaming Outloud Script Pro" w:cs="Dreaming Outloud Script Pro"/>
        </w:rPr>
        <w:t xml:space="preserve"> sur l’endroit souhaité</w:t>
      </w:r>
      <w:r w:rsidRPr="0094445F">
        <w:rPr>
          <w:rFonts w:ascii="Dreaming Outloud Script Pro" w:eastAsia="Helvetica Neue" w:hAnsi="Dreaming Outloud Script Pro" w:cs="Dreaming Outloud Script Pro"/>
        </w:rPr>
        <w:t xml:space="preserve"> sur le document </w:t>
      </w:r>
    </w:p>
    <w:p w14:paraId="3D9E74E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02F6901E" w14:textId="77777777" w:rsidR="000D04EE" w:rsidRDefault="000D04EE" w:rsidP="000D04EE">
      <w:pPr>
        <w:pStyle w:val="En-tte"/>
        <w:numPr>
          <w:ilvl w:val="0"/>
          <w:numId w:val="24"/>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Appuyer</w:t>
      </w:r>
      <w:r w:rsidRPr="0094445F">
        <w:rPr>
          <w:rFonts w:ascii="Dreaming Outloud Script Pro" w:eastAsia="Helvetica Neue" w:hAnsi="Dreaming Outloud Script Pro" w:cs="Dreaming Outloud Script Pro"/>
        </w:rPr>
        <w:t xml:space="preserve"> sur </w:t>
      </w:r>
      <w:r>
        <w:rPr>
          <w:rFonts w:ascii="Dreaming Outloud Script Pro" w:eastAsia="Helvetica Neue" w:hAnsi="Dreaming Outloud Script Pro" w:cs="Dreaming Outloud Script Pro"/>
        </w:rPr>
        <w:t>« </w:t>
      </w:r>
      <w:r w:rsidRPr="0094445F">
        <w:rPr>
          <w:rFonts w:ascii="Dreaming Outloud Script Pro" w:eastAsia="Helvetica Neue" w:hAnsi="Dreaming Outloud Script Pro" w:cs="Dreaming Outloud Script Pro"/>
        </w:rPr>
        <w:t>propriétés</w:t>
      </w:r>
      <w:r>
        <w:rPr>
          <w:rFonts w:ascii="Dreaming Outloud Script Pro" w:eastAsia="Helvetica Neue" w:hAnsi="Dreaming Outloud Script Pro" w:cs="Dreaming Outloud Script Pro"/>
        </w:rPr>
        <w:t> »</w:t>
      </w:r>
      <w:r w:rsidRPr="0094445F">
        <w:rPr>
          <w:rFonts w:ascii="Dreaming Outloud Script Pro" w:eastAsia="Helvetica Neue" w:hAnsi="Dreaming Outloud Script Pro" w:cs="Dreaming Outloud Script Pro"/>
        </w:rPr>
        <w:t xml:space="preserve"> </w:t>
      </w:r>
    </w:p>
    <w:p w14:paraId="4803811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81472" behindDoc="0" locked="0" layoutInCell="1" allowOverlap="1" wp14:anchorId="234830C2" wp14:editId="23833F8C">
                <wp:simplePos x="0" y="0"/>
                <wp:positionH relativeFrom="margin">
                  <wp:posOffset>546735</wp:posOffset>
                </wp:positionH>
                <wp:positionV relativeFrom="paragraph">
                  <wp:posOffset>104139</wp:posOffset>
                </wp:positionV>
                <wp:extent cx="628650" cy="352425"/>
                <wp:effectExtent l="19050" t="19050" r="19050" b="28575"/>
                <wp:wrapNone/>
                <wp:docPr id="783545329" name="Ellipse 783545329"/>
                <wp:cNvGraphicFramePr/>
                <a:graphic xmlns:a="http://schemas.openxmlformats.org/drawingml/2006/main">
                  <a:graphicData uri="http://schemas.microsoft.com/office/word/2010/wordprocessingShape">
                    <wps:wsp>
                      <wps:cNvSpPr/>
                      <wps:spPr>
                        <a:xfrm>
                          <a:off x="0" y="0"/>
                          <a:ext cx="628650" cy="35242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41DC6660"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34830C2" id="Ellipse 783545329" o:spid="_x0000_s1046" style="position:absolute;left:0;text-align:left;margin-left:43.05pt;margin-top:8.2pt;width:49.5pt;height:27.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" filled="f" strokecolor="#ff2d21 [3208]" strokeweight="3pt">
                <v:textbox inset="4pt,4pt,4pt,4pt">
                  <w:txbxContent>
                    <w:p w14:paraId="41DC6660" w14:textId="77777777" w:rsidR="000D04EE" w:rsidRDefault="000D04EE" w:rsidP="000D04EE">
                      <w:pPr>
                        <w:jc w:val="center"/>
                      </w:pPr>
                    </w:p>
                  </w:txbxContent>
                </v:textbox>
                <w10:wrap anchorx="margin"/>
              </v:oval>
            </w:pict>
          </mc:Fallback>
        </mc:AlternateContent>
      </w:r>
      <w:r w:rsidRPr="00783F43">
        <w:rPr>
          <w:rFonts w:ascii="Dreaming Outloud Script Pro" w:eastAsia="Helvetica Neue" w:hAnsi="Dreaming Outloud Script Pro" w:cs="Dreaming Outloud Script Pro"/>
          <w:noProof/>
        </w:rPr>
        <w:drawing>
          <wp:inline distT="0" distB="0" distL="0" distR="0" wp14:anchorId="7D2992C1" wp14:editId="3EEFFF75">
            <wp:extent cx="2943225" cy="1068057"/>
            <wp:effectExtent l="38100" t="38100" r="85725" b="94615"/>
            <wp:docPr id="159468511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85116" name="Image 1" descr="Une image contenant texte, capture d’écran, Police, ligne&#10;&#10;Description générée automatiquement"/>
                    <pic:cNvPicPr/>
                  </pic:nvPicPr>
                  <pic:blipFill>
                    <a:blip r:embed="rId36"/>
                    <a:stretch>
                      <a:fillRect/>
                    </a:stretch>
                  </pic:blipFill>
                  <pic:spPr>
                    <a:xfrm>
                      <a:off x="0" y="0"/>
                      <a:ext cx="2954309" cy="1072079"/>
                    </a:xfrm>
                    <a:prstGeom prst="rect">
                      <a:avLst/>
                    </a:prstGeom>
                    <a:effectLst>
                      <a:outerShdw blurRad="50800" dist="38100" dir="2700000" algn="tl" rotWithShape="0">
                        <a:prstClr val="black">
                          <a:alpha val="40000"/>
                        </a:prstClr>
                      </a:outerShdw>
                    </a:effectLst>
                  </pic:spPr>
                </pic:pic>
              </a:graphicData>
            </a:graphic>
          </wp:inline>
        </w:drawing>
      </w:r>
    </w:p>
    <w:p w14:paraId="497C90BF" w14:textId="77777777" w:rsidR="000D04EE" w:rsidRDefault="000D04EE" w:rsidP="000D04EE">
      <w:pPr>
        <w:pStyle w:val="En-tte"/>
        <w:numPr>
          <w:ilvl w:val="0"/>
          <w:numId w:val="24"/>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Choisir la couleur, la police, la taille, la couleur de fond ainsi que le format de la date. </w:t>
      </w:r>
    </w:p>
    <w:p w14:paraId="4AC9D91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783F43">
        <w:rPr>
          <w:rFonts w:ascii="Dreaming Outloud Script Pro" w:eastAsia="Helvetica Neue" w:hAnsi="Dreaming Outloud Script Pro" w:cs="Dreaming Outloud Script Pro"/>
          <w:noProof/>
        </w:rPr>
        <w:drawing>
          <wp:anchor distT="0" distB="0" distL="114300" distR="114300" simplePos="0" relativeHeight="251880448" behindDoc="1" locked="0" layoutInCell="1" allowOverlap="1" wp14:anchorId="18280366" wp14:editId="52171601">
            <wp:simplePos x="0" y="0"/>
            <wp:positionH relativeFrom="margin">
              <wp:posOffset>499110</wp:posOffset>
            </wp:positionH>
            <wp:positionV relativeFrom="paragraph">
              <wp:posOffset>70485</wp:posOffset>
            </wp:positionV>
            <wp:extent cx="1772285" cy="2437765"/>
            <wp:effectExtent l="38100" t="38100" r="94615" b="95885"/>
            <wp:wrapTight wrapText="bothSides">
              <wp:wrapPolygon edited="0">
                <wp:start x="0" y="-338"/>
                <wp:lineTo x="-464" y="-169"/>
                <wp:lineTo x="-464" y="21437"/>
                <wp:lineTo x="-232" y="22281"/>
                <wp:lineTo x="22057" y="22281"/>
                <wp:lineTo x="22289" y="21943"/>
                <wp:lineTo x="22521" y="2532"/>
                <wp:lineTo x="21824" y="0"/>
                <wp:lineTo x="21824" y="-338"/>
                <wp:lineTo x="0" y="-338"/>
              </wp:wrapPolygon>
            </wp:wrapTight>
            <wp:docPr id="1962255158" name="Image 196225515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55158" name="Image 1962255158" descr="Une image contenant texte, capture d’écran, logiciel, Icône d’ordinateur&#10;&#10;Description générée automatiquement"/>
                    <pic:cNvPicPr/>
                  </pic:nvPicPr>
                  <pic:blipFill rotWithShape="1">
                    <a:blip r:embed="rId35"/>
                    <a:srcRect l="26765" t="14953"/>
                    <a:stretch/>
                  </pic:blipFill>
                  <pic:spPr bwMode="auto">
                    <a:xfrm>
                      <a:off x="0" y="0"/>
                      <a:ext cx="1772285" cy="24377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AEC53"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E690E3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783F43">
        <w:rPr>
          <w:rFonts w:ascii="Dreaming Outloud Script Pro" w:eastAsia="Helvetica Neue" w:hAnsi="Dreaming Outloud Script Pro" w:cs="Dreaming Outloud Script Pro"/>
          <w:noProof/>
        </w:rPr>
        <w:drawing>
          <wp:anchor distT="0" distB="0" distL="114300" distR="114300" simplePos="0" relativeHeight="251882496" behindDoc="1" locked="0" layoutInCell="1" allowOverlap="1" wp14:anchorId="5AB3F5CF" wp14:editId="44E9F10C">
            <wp:simplePos x="0" y="0"/>
            <wp:positionH relativeFrom="column">
              <wp:posOffset>3089910</wp:posOffset>
            </wp:positionH>
            <wp:positionV relativeFrom="paragraph">
              <wp:posOffset>139700</wp:posOffset>
            </wp:positionV>
            <wp:extent cx="2298849" cy="1419225"/>
            <wp:effectExtent l="38100" t="38100" r="101600" b="85725"/>
            <wp:wrapTight wrapText="bothSides">
              <wp:wrapPolygon edited="0">
                <wp:start x="0" y="-580"/>
                <wp:lineTo x="-358" y="-290"/>
                <wp:lineTo x="-358" y="21455"/>
                <wp:lineTo x="-179" y="22615"/>
                <wp:lineTo x="22018" y="22615"/>
                <wp:lineTo x="22376" y="18266"/>
                <wp:lineTo x="22376" y="4349"/>
                <wp:lineTo x="21839" y="0"/>
                <wp:lineTo x="21839" y="-580"/>
                <wp:lineTo x="0" y="-580"/>
              </wp:wrapPolygon>
            </wp:wrapTight>
            <wp:docPr id="294574274"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4274" name="Image 1" descr="Une image contenant texte, Police, nombre, ligne&#10;&#10;Description générée automatiquement"/>
                    <pic:cNvPicPr/>
                  </pic:nvPicPr>
                  <pic:blipFill>
                    <a:blip r:embed="rId37"/>
                    <a:stretch>
                      <a:fillRect/>
                    </a:stretch>
                  </pic:blipFill>
                  <pic:spPr>
                    <a:xfrm>
                      <a:off x="0" y="0"/>
                      <a:ext cx="2298849" cy="1419225"/>
                    </a:xfrm>
                    <a:prstGeom prst="rect">
                      <a:avLst/>
                    </a:prstGeom>
                    <a:effectLst>
                      <a:outerShdw blurRad="50800" dist="38100" dir="2700000" algn="tl" rotWithShape="0">
                        <a:prstClr val="black">
                          <a:alpha val="40000"/>
                        </a:prstClr>
                      </a:outerShdw>
                    </a:effectLst>
                  </pic:spPr>
                </pic:pic>
              </a:graphicData>
            </a:graphic>
          </wp:anchor>
        </w:drawing>
      </w:r>
    </w:p>
    <w:p w14:paraId="3F53E4B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07A474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E0D3FDE"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D57EFA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191C8D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83520" behindDoc="0" locked="0" layoutInCell="1" allowOverlap="1" wp14:anchorId="5DD133F2" wp14:editId="3DC2BBE8">
                <wp:simplePos x="0" y="0"/>
                <wp:positionH relativeFrom="margin">
                  <wp:posOffset>2185035</wp:posOffset>
                </wp:positionH>
                <wp:positionV relativeFrom="paragraph">
                  <wp:posOffset>45085</wp:posOffset>
                </wp:positionV>
                <wp:extent cx="790575" cy="666750"/>
                <wp:effectExtent l="19050" t="38100" r="47625" b="19050"/>
                <wp:wrapNone/>
                <wp:docPr id="1058326626" name="Connecteur droit avec flèche 1058326626"/>
                <wp:cNvGraphicFramePr/>
                <a:graphic xmlns:a="http://schemas.openxmlformats.org/drawingml/2006/main">
                  <a:graphicData uri="http://schemas.microsoft.com/office/word/2010/wordprocessingShape">
                    <wps:wsp>
                      <wps:cNvCnPr/>
                      <wps:spPr>
                        <a:xfrm flipV="1">
                          <a:off x="0" y="0"/>
                          <a:ext cx="790575" cy="666750"/>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B5397C" id="Connecteur droit avec flèche 1058326626" o:spid="_x0000_s1026" type="#_x0000_t32" style="position:absolute;margin-left:172.05pt;margin-top:3.55pt;width:62.25pt;height:52.5pt;flip:y;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" strokecolor="#ff1e12 [3048]" strokeweight="2.25pt">
                <v:stroke endarrow="block"/>
                <w10:wrap anchorx="margin"/>
              </v:shape>
            </w:pict>
          </mc:Fallback>
        </mc:AlternateContent>
      </w:r>
    </w:p>
    <w:p w14:paraId="60D38F0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F235AC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A5E96ED"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9D0EDF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F4718B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58B1BF6"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4BC884E"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D8AF860" w14:textId="77777777"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FC5ED4D" w14:textId="79BFDEB2"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0CF423B" w14:textId="77777777" w:rsidR="00231AED" w:rsidRDefault="00231AED"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72DA26E"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CBD0863" w14:textId="50ABC5A1" w:rsidR="000D04EE" w:rsidRPr="00460606" w:rsidRDefault="008B2CAD"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9" w:name="_Toc138080724"/>
      <w:r>
        <w:rPr>
          <w:rFonts w:eastAsia="Helvetica Neue" w:cs="Dreaming Outloud Script Pro"/>
          <w:noProof/>
        </w:rPr>
        <w:lastRenderedPageBreak/>
        <w:drawing>
          <wp:anchor distT="0" distB="0" distL="114300" distR="114300" simplePos="0" relativeHeight="252009472" behindDoc="0" locked="0" layoutInCell="1" allowOverlap="1" wp14:anchorId="62A98D0B" wp14:editId="002C0D41">
            <wp:simplePos x="0" y="0"/>
            <wp:positionH relativeFrom="rightMargin">
              <wp:posOffset>-856731</wp:posOffset>
            </wp:positionH>
            <wp:positionV relativeFrom="paragraph">
              <wp:posOffset>-16856</wp:posOffset>
            </wp:positionV>
            <wp:extent cx="610378" cy="245663"/>
            <wp:effectExtent l="19050" t="76200" r="18415" b="59690"/>
            <wp:wrapNone/>
            <wp:docPr id="841357539" name="Image 84135753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texte, clipart&#10;&#10;Description générée automatiquement"/>
                    <pic:cNvPicPr/>
                  </pic:nvPicPr>
                  <pic:blipFill>
                    <a:blip r:embed="rId15"/>
                    <a:stretch>
                      <a:fillRect/>
                    </a:stretch>
                  </pic:blipFill>
                  <pic:spPr>
                    <a:xfrm rot="689637">
                      <a:off x="0" y="0"/>
                      <a:ext cx="610378" cy="245663"/>
                    </a:xfrm>
                    <a:prstGeom prst="rect">
                      <a:avLst/>
                    </a:prstGeom>
                  </pic:spPr>
                </pic:pic>
              </a:graphicData>
            </a:graphic>
            <wp14:sizeRelH relativeFrom="margin">
              <wp14:pctWidth>0</wp14:pctWidth>
            </wp14:sizeRelH>
            <wp14:sizeRelV relativeFrom="margin">
              <wp14:pctHeight>0</wp14:pctHeight>
            </wp14:sizeRelV>
          </wp:anchor>
        </w:drawing>
      </w:r>
      <w:r w:rsidR="000D04EE" w:rsidRPr="00460606">
        <w:t xml:space="preserve">Ajouter des outils dans ma barre </w:t>
      </w:r>
      <w:r w:rsidR="000D04EE">
        <w:t>« </w:t>
      </w:r>
      <w:r w:rsidR="000D04EE" w:rsidRPr="00460606">
        <w:t>favoris</w:t>
      </w:r>
      <w:r w:rsidR="000D04EE">
        <w:t> »</w:t>
      </w:r>
      <w:bookmarkEnd w:id="9"/>
    </w:p>
    <w:p w14:paraId="0AF7A12C" w14:textId="00D57137" w:rsidR="000D04EE" w:rsidRDefault="000D04EE" w:rsidP="000D04EE">
      <w:pPr>
        <w:pStyle w:val="En-tte"/>
        <w:numPr>
          <w:ilvl w:val="0"/>
          <w:numId w:val="17"/>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94445F">
        <w:rPr>
          <w:rFonts w:ascii="Dreaming Outloud Script Pro" w:eastAsia="Helvetica Neue" w:hAnsi="Dreaming Outloud Script Pro" w:cs="Dreaming Outloud Script Pro"/>
        </w:rPr>
        <w:t>Ajouter l’onglet favoris </w:t>
      </w:r>
      <w:r>
        <w:rPr>
          <w:rFonts w:ascii="Dreaming Outloud Script Pro" w:eastAsia="Helvetica Neue" w:hAnsi="Dreaming Outloud Script Pro" w:cs="Dreaming Outloud Script Pro"/>
        </w:rPr>
        <w:t xml:space="preserve">à la barre </w:t>
      </w:r>
      <w:r w:rsidR="007231D6">
        <w:rPr>
          <w:rFonts w:ascii="Dreaming Outloud Script Pro" w:eastAsia="Helvetica Neue" w:hAnsi="Dreaming Outloud Script Pro" w:cs="Dreaming Outloud Script Pro"/>
        </w:rPr>
        <w:t>d’outils</w:t>
      </w:r>
      <w:r>
        <w:rPr>
          <w:rFonts w:ascii="Dreaming Outloud Script Pro" w:eastAsia="Helvetica Neue" w:hAnsi="Dreaming Outloud Script Pro" w:cs="Dreaming Outloud Script Pro"/>
        </w:rPr>
        <w:t xml:space="preserve"> s’il n’est pas</w:t>
      </w:r>
      <w:r w:rsidR="007231D6">
        <w:rPr>
          <w:rFonts w:ascii="Dreaming Outloud Script Pro" w:eastAsia="Helvetica Neue" w:hAnsi="Dreaming Outloud Script Pro" w:cs="Dreaming Outloud Script Pro"/>
        </w:rPr>
        <w:t xml:space="preserve"> déjà</w:t>
      </w:r>
      <w:r>
        <w:rPr>
          <w:rFonts w:ascii="Dreaming Outloud Script Pro" w:eastAsia="Helvetica Neue" w:hAnsi="Dreaming Outloud Script Pro" w:cs="Dreaming Outloud Script Pro"/>
        </w:rPr>
        <w:t xml:space="preserve"> présent </w:t>
      </w:r>
      <w:r w:rsidRPr="0094445F">
        <w:rPr>
          <w:rFonts w:ascii="Dreaming Outloud Script Pro" w:eastAsia="Helvetica Neue" w:hAnsi="Dreaming Outloud Script Pro" w:cs="Dreaming Outloud Script Pro"/>
        </w:rPr>
        <w:t xml:space="preserve">: </w:t>
      </w:r>
    </w:p>
    <w:p w14:paraId="58EEDB57" w14:textId="2F76EC09"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360"/>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Cliquer sur « </w:t>
      </w:r>
      <w:r w:rsidRPr="0094445F">
        <w:rPr>
          <w:rFonts w:ascii="Dreaming Outloud Script Pro" w:eastAsia="Helvetica Neue" w:hAnsi="Dreaming Outloud Script Pro" w:cs="Dreaming Outloud Script Pro"/>
        </w:rPr>
        <w:t>+</w:t>
      </w:r>
      <w:r>
        <w:rPr>
          <w:rFonts w:ascii="Dreaming Outloud Script Pro" w:eastAsia="Helvetica Neue" w:hAnsi="Dreaming Outloud Script Pro" w:cs="Dreaming Outloud Script Pro"/>
        </w:rPr>
        <w:t> » dans la barre d’outils grise &gt; choisir « </w:t>
      </w:r>
      <w:r w:rsidRPr="0094445F">
        <w:rPr>
          <w:rFonts w:ascii="Dreaming Outloud Script Pro" w:eastAsia="Helvetica Neue" w:hAnsi="Dreaming Outloud Script Pro" w:cs="Dreaming Outloud Script Pro"/>
        </w:rPr>
        <w:t>favoris</w:t>
      </w:r>
      <w:r>
        <w:rPr>
          <w:rFonts w:ascii="Dreaming Outloud Script Pro" w:eastAsia="Helvetica Neue" w:hAnsi="Dreaming Outloud Script Pro" w:cs="Dreaming Outloud Script Pro"/>
        </w:rPr>
        <w:t> »</w:t>
      </w:r>
    </w:p>
    <w:p w14:paraId="5E6187F3"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360"/>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85568" behindDoc="0" locked="0" layoutInCell="1" allowOverlap="1" wp14:anchorId="72AF89D2" wp14:editId="534735A0">
                <wp:simplePos x="0" y="0"/>
                <wp:positionH relativeFrom="margin">
                  <wp:posOffset>1261110</wp:posOffset>
                </wp:positionH>
                <wp:positionV relativeFrom="paragraph">
                  <wp:posOffset>25400</wp:posOffset>
                </wp:positionV>
                <wp:extent cx="257175" cy="257175"/>
                <wp:effectExtent l="19050" t="19050" r="28575" b="28575"/>
                <wp:wrapNone/>
                <wp:docPr id="1290213897" name="Ellipse 1290213897"/>
                <wp:cNvGraphicFramePr/>
                <a:graphic xmlns:a="http://schemas.openxmlformats.org/drawingml/2006/main">
                  <a:graphicData uri="http://schemas.microsoft.com/office/word/2010/wordprocessingShape">
                    <wps:wsp>
                      <wps:cNvSpPr/>
                      <wps:spPr>
                        <a:xfrm>
                          <a:off x="0" y="0"/>
                          <a:ext cx="257175" cy="25717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3F505175"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2AF89D2" id="Ellipse 1290213897" o:spid="_x0000_s1047" style="position:absolute;left:0;text-align:left;margin-left:99.3pt;margin-top:2pt;width:20.25pt;height:20.2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" filled="f" strokecolor="#ff2d21 [3208]" strokeweight="3pt">
                <v:textbox inset="4pt,4pt,4pt,4pt">
                  <w:txbxContent>
                    <w:p w14:paraId="3F505175" w14:textId="77777777" w:rsidR="000D04EE" w:rsidRDefault="000D04EE" w:rsidP="000D04EE">
                      <w:pPr>
                        <w:jc w:val="center"/>
                      </w:pPr>
                    </w:p>
                  </w:txbxContent>
                </v:textbox>
                <w10:wrap anchorx="margin"/>
              </v:oval>
            </w:pict>
          </mc:Fallback>
        </mc:AlternateContent>
      </w:r>
      <w:r w:rsidRPr="0054186E">
        <w:rPr>
          <w:rFonts w:ascii="Dreaming Outloud Script Pro" w:eastAsia="Helvetica Neue" w:hAnsi="Dreaming Outloud Script Pro" w:cs="Dreaming Outloud Script Pro"/>
          <w:noProof/>
        </w:rPr>
        <w:drawing>
          <wp:anchor distT="0" distB="0" distL="114300" distR="114300" simplePos="0" relativeHeight="251884544" behindDoc="1" locked="0" layoutInCell="1" allowOverlap="1" wp14:anchorId="6DE10A2C" wp14:editId="6D502C06">
            <wp:simplePos x="0" y="0"/>
            <wp:positionH relativeFrom="column">
              <wp:posOffset>260985</wp:posOffset>
            </wp:positionH>
            <wp:positionV relativeFrom="paragraph">
              <wp:posOffset>45720</wp:posOffset>
            </wp:positionV>
            <wp:extent cx="1895475" cy="2699385"/>
            <wp:effectExtent l="38100" t="38100" r="104775" b="100965"/>
            <wp:wrapTight wrapText="bothSides">
              <wp:wrapPolygon edited="0">
                <wp:start x="0" y="-305"/>
                <wp:lineTo x="-434" y="-152"/>
                <wp:lineTo x="-434" y="21646"/>
                <wp:lineTo x="-217" y="22255"/>
                <wp:lineTo x="22143" y="22255"/>
                <wp:lineTo x="22360" y="21798"/>
                <wp:lineTo x="22577" y="2287"/>
                <wp:lineTo x="21926" y="0"/>
                <wp:lineTo x="21926" y="-305"/>
                <wp:lineTo x="0" y="-305"/>
              </wp:wrapPolygon>
            </wp:wrapTight>
            <wp:docPr id="127241506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15064" name="Image 1" descr="Une image contenant texte, capture d’écran, logiciel, Icône d’ordinateur&#10;&#10;Description générée automatiquement"/>
                    <pic:cNvPicPr/>
                  </pic:nvPicPr>
                  <pic:blipFill>
                    <a:blip r:embed="rId38"/>
                    <a:stretch>
                      <a:fillRect/>
                    </a:stretch>
                  </pic:blipFill>
                  <pic:spPr>
                    <a:xfrm>
                      <a:off x="0" y="0"/>
                      <a:ext cx="1895475" cy="269938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A94BF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360"/>
        <w:jc w:val="both"/>
        <w:rPr>
          <w:rFonts w:ascii="Dreaming Outloud Script Pro" w:eastAsia="Helvetica Neue" w:hAnsi="Dreaming Outloud Script Pro" w:cs="Dreaming Outloud Script Pro"/>
        </w:rPr>
      </w:pPr>
    </w:p>
    <w:p w14:paraId="1FD44901" w14:textId="36373090"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2E017206" w14:textId="3E8A09EE"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08800EA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33BFA2B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59D141B5"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4BD29BB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69AB8E18" w14:textId="11E7F518"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86592" behindDoc="0" locked="0" layoutInCell="1" allowOverlap="1" wp14:anchorId="37B5CDB4" wp14:editId="77816F3A">
                <wp:simplePos x="0" y="0"/>
                <wp:positionH relativeFrom="margin">
                  <wp:posOffset>670560</wp:posOffset>
                </wp:positionH>
                <wp:positionV relativeFrom="paragraph">
                  <wp:posOffset>97154</wp:posOffset>
                </wp:positionV>
                <wp:extent cx="628650" cy="276225"/>
                <wp:effectExtent l="19050" t="19050" r="19050" b="28575"/>
                <wp:wrapNone/>
                <wp:docPr id="81630184" name="Ellipse 81630184"/>
                <wp:cNvGraphicFramePr/>
                <a:graphic xmlns:a="http://schemas.openxmlformats.org/drawingml/2006/main">
                  <a:graphicData uri="http://schemas.microsoft.com/office/word/2010/wordprocessingShape">
                    <wps:wsp>
                      <wps:cNvSpPr/>
                      <wps:spPr>
                        <a:xfrm>
                          <a:off x="0" y="0"/>
                          <a:ext cx="628650" cy="27622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0751D484"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7B5CDB4" id="Ellipse 81630184" o:spid="_x0000_s1048" style="position:absolute;left:0;text-align:left;margin-left:52.8pt;margin-top:7.65pt;width:49.5pt;height:21.7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" filled="f" strokecolor="#ff2d21 [3208]" strokeweight="3pt">
                <v:textbox inset="4pt,4pt,4pt,4pt">
                  <w:txbxContent>
                    <w:p w14:paraId="0751D484" w14:textId="77777777" w:rsidR="000D04EE" w:rsidRDefault="000D04EE" w:rsidP="000D04EE">
                      <w:pPr>
                        <w:jc w:val="center"/>
                      </w:pPr>
                    </w:p>
                  </w:txbxContent>
                </v:textbox>
                <w10:wrap anchorx="margin"/>
              </v:oval>
            </w:pict>
          </mc:Fallback>
        </mc:AlternateContent>
      </w:r>
    </w:p>
    <w:p w14:paraId="757722C8" w14:textId="487B214A"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767E3A5B" w14:textId="06772DBE"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63919DE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6462C56F" w14:textId="278034FD"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3C3D2777" w14:textId="63984179"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111FC88A" w14:textId="77777777" w:rsidR="000D04EE" w:rsidRDefault="000D04EE" w:rsidP="000D04EE">
      <w:pPr>
        <w:pStyle w:val="En-tte"/>
        <w:numPr>
          <w:ilvl w:val="0"/>
          <w:numId w:val="17"/>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5346A9">
        <w:rPr>
          <w:rFonts w:ascii="Dreaming Outloud Script Pro" w:eastAsia="Helvetica Neue" w:hAnsi="Dreaming Outloud Script Pro" w:cs="Dreaming Outloud Script Pro"/>
        </w:rPr>
        <w:t>Aller sur un outil utilisé régulièrement</w:t>
      </w:r>
      <w:r>
        <w:rPr>
          <w:rFonts w:ascii="Dreaming Outloud Script Pro" w:eastAsia="Helvetica Neue" w:hAnsi="Dreaming Outloud Script Pro" w:cs="Dreaming Outloud Script Pro"/>
        </w:rPr>
        <w:t xml:space="preserve"> &gt;</w:t>
      </w:r>
      <w:r w:rsidRPr="005346A9">
        <w:rPr>
          <w:rFonts w:ascii="Dreaming Outloud Script Pro" w:eastAsia="Helvetica Neue" w:hAnsi="Dreaming Outloud Script Pro" w:cs="Dreaming Outloud Script Pro"/>
        </w:rPr>
        <w:t xml:space="preserve"> cliquer</w:t>
      </w:r>
      <w:r>
        <w:rPr>
          <w:rFonts w:ascii="Dreaming Outloud Script Pro" w:eastAsia="Helvetica Neue" w:hAnsi="Dreaming Outloud Script Pro" w:cs="Dreaming Outloud Script Pro"/>
        </w:rPr>
        <w:t xml:space="preserve"> sur cet outil puis</w:t>
      </w:r>
      <w:r w:rsidRPr="005346A9">
        <w:rPr>
          <w:rFonts w:ascii="Dreaming Outloud Script Pro" w:eastAsia="Helvetica Neue" w:hAnsi="Dreaming Outloud Script Pro" w:cs="Dreaming Outloud Script Pro"/>
        </w:rPr>
        <w:t xml:space="preserve"> sur le rond de couleur à </w:t>
      </w:r>
      <w:r>
        <w:rPr>
          <w:rFonts w:ascii="Dreaming Outloud Script Pro" w:eastAsia="Helvetica Neue" w:hAnsi="Dreaming Outloud Script Pro" w:cs="Dreaming Outloud Script Pro"/>
        </w:rPr>
        <w:t>droite de l’outil &gt;</w:t>
      </w:r>
      <w:r w:rsidRPr="005346A9">
        <w:rPr>
          <w:rFonts w:ascii="Dreaming Outloud Script Pro" w:eastAsia="Helvetica Neue" w:hAnsi="Dreaming Outloud Script Pro" w:cs="Dreaming Outloud Script Pro"/>
        </w:rPr>
        <w:t xml:space="preserve"> sélectionner l’étoile pour qu’elle devienne bleue </w:t>
      </w:r>
    </w:p>
    <w:p w14:paraId="0B5D147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360"/>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87616" behindDoc="0" locked="0" layoutInCell="1" allowOverlap="1" wp14:anchorId="48FC5BDE" wp14:editId="5F6DACA9">
                <wp:simplePos x="0" y="0"/>
                <wp:positionH relativeFrom="margin">
                  <wp:posOffset>2144337</wp:posOffset>
                </wp:positionH>
                <wp:positionV relativeFrom="paragraph">
                  <wp:posOffset>682971</wp:posOffset>
                </wp:positionV>
                <wp:extent cx="352425" cy="266700"/>
                <wp:effectExtent l="19050" t="19050" r="28575" b="19050"/>
                <wp:wrapNone/>
                <wp:docPr id="1652003882" name="Ellipse 1652003882"/>
                <wp:cNvGraphicFramePr/>
                <a:graphic xmlns:a="http://schemas.openxmlformats.org/drawingml/2006/main">
                  <a:graphicData uri="http://schemas.microsoft.com/office/word/2010/wordprocessingShape">
                    <wps:wsp>
                      <wps:cNvSpPr/>
                      <wps:spPr>
                        <a:xfrm>
                          <a:off x="0" y="0"/>
                          <a:ext cx="352425"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69528BB7"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8FC5BDE" id="Ellipse 1652003882" o:spid="_x0000_s1049" style="position:absolute;left:0;text-align:left;margin-left:168.85pt;margin-top:53.8pt;width:27.75pt;height:21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" filled="f" strokecolor="#ff2d21 [3208]" strokeweight="3pt">
                <v:textbox inset="4pt,4pt,4pt,4pt">
                  <w:txbxContent>
                    <w:p w14:paraId="69528BB7" w14:textId="77777777" w:rsidR="000D04EE" w:rsidRDefault="000D04EE" w:rsidP="000D04EE">
                      <w:pPr>
                        <w:jc w:val="center"/>
                      </w:pPr>
                    </w:p>
                  </w:txbxContent>
                </v:textbox>
                <w10:wrap anchorx="margin"/>
              </v:oval>
            </w:pict>
          </mc:Fallback>
        </mc:AlternateContent>
      </w:r>
      <w:r w:rsidRPr="0054186E">
        <w:rPr>
          <w:rFonts w:ascii="Dreaming Outloud Script Pro" w:eastAsia="Helvetica Neue" w:hAnsi="Dreaming Outloud Script Pro" w:cs="Dreaming Outloud Script Pro"/>
          <w:noProof/>
        </w:rPr>
        <w:drawing>
          <wp:inline distT="0" distB="0" distL="0" distR="0" wp14:anchorId="550BAD11" wp14:editId="3BFB36EC">
            <wp:extent cx="2415749" cy="1569856"/>
            <wp:effectExtent l="38100" t="38100" r="99060" b="87630"/>
            <wp:docPr id="90765397"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5397" name="Image 1" descr="Une image contenant texte, Police, capture d’écran&#10;&#10;Description générée automatiquement"/>
                    <pic:cNvPicPr/>
                  </pic:nvPicPr>
                  <pic:blipFill>
                    <a:blip r:embed="rId39"/>
                    <a:stretch>
                      <a:fillRect/>
                    </a:stretch>
                  </pic:blipFill>
                  <pic:spPr>
                    <a:xfrm>
                      <a:off x="0" y="0"/>
                      <a:ext cx="2415749" cy="1569856"/>
                    </a:xfrm>
                    <a:prstGeom prst="rect">
                      <a:avLst/>
                    </a:prstGeom>
                    <a:effectLst>
                      <a:outerShdw blurRad="50800" dist="38100" dir="2700000" algn="tl" rotWithShape="0">
                        <a:prstClr val="black">
                          <a:alpha val="40000"/>
                        </a:prstClr>
                      </a:outerShdw>
                    </a:effectLst>
                  </pic:spPr>
                </pic:pic>
              </a:graphicData>
            </a:graphic>
          </wp:inline>
        </w:drawing>
      </w:r>
    </w:p>
    <w:p w14:paraId="0CE7449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1F3F3E82" w14:textId="77777777" w:rsidR="000D04EE" w:rsidRPr="005346A9" w:rsidRDefault="000D04EE" w:rsidP="000D04EE">
      <w:pPr>
        <w:pStyle w:val="En-tte"/>
        <w:numPr>
          <w:ilvl w:val="0"/>
          <w:numId w:val="17"/>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5346A9">
        <w:rPr>
          <w:rFonts w:ascii="Dreaming Outloud Script Pro" w:eastAsia="Helvetica Neue" w:hAnsi="Dreaming Outloud Script Pro" w:cs="Dreaming Outloud Script Pro"/>
        </w:rPr>
        <w:t>Retourner sur l’onglet favoris pour vérifier que l’outil a bien été inséré</w:t>
      </w:r>
    </w:p>
    <w:p w14:paraId="584DB90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8C0E79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1418"/>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        </w:t>
      </w:r>
      <w:r w:rsidRPr="0054186E">
        <w:rPr>
          <w:rFonts w:ascii="Dreaming Outloud Script Pro" w:eastAsia="Helvetica Neue" w:hAnsi="Dreaming Outloud Script Pro" w:cs="Dreaming Outloud Script Pro"/>
          <w:noProof/>
        </w:rPr>
        <w:drawing>
          <wp:inline distT="0" distB="0" distL="0" distR="0" wp14:anchorId="2F76DC18" wp14:editId="7DE64ED2">
            <wp:extent cx="3543300" cy="750551"/>
            <wp:effectExtent l="0" t="0" r="0" b="0"/>
            <wp:docPr id="845003148"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03148" name="Image 1" descr="Une image contenant texte, capture d’écran, Police, conception&#10;&#10;Description générée automatiquement"/>
                    <pic:cNvPicPr/>
                  </pic:nvPicPr>
                  <pic:blipFill>
                    <a:blip r:embed="rId40"/>
                    <a:stretch>
                      <a:fillRect/>
                    </a:stretch>
                  </pic:blipFill>
                  <pic:spPr>
                    <a:xfrm>
                      <a:off x="0" y="0"/>
                      <a:ext cx="3556563" cy="753360"/>
                    </a:xfrm>
                    <a:prstGeom prst="rect">
                      <a:avLst/>
                    </a:prstGeom>
                  </pic:spPr>
                </pic:pic>
              </a:graphicData>
            </a:graphic>
          </wp:inline>
        </w:drawing>
      </w:r>
    </w:p>
    <w:p w14:paraId="5B804FD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4848EE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C6A0D0D"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B839839" w14:textId="77777777" w:rsidR="000D04EE" w:rsidRPr="00CC5F51"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10" w:name="_Toc138080725"/>
      <w:r w:rsidRPr="00CC5F51">
        <w:lastRenderedPageBreak/>
        <w:t>Effacer ou gommer</w:t>
      </w:r>
      <w:bookmarkEnd w:id="10"/>
      <w:r w:rsidRPr="00CC5F51">
        <w:t xml:space="preserve"> </w:t>
      </w:r>
    </w:p>
    <w:p w14:paraId="227376C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42A0B9B6" w14:textId="77777777" w:rsidR="000D04EE" w:rsidRPr="0094445F" w:rsidRDefault="000D04EE" w:rsidP="000D04EE">
      <w:pPr>
        <w:pStyle w:val="En-tte"/>
        <w:numPr>
          <w:ilvl w:val="0"/>
          <w:numId w:val="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94445F">
        <w:rPr>
          <w:rFonts w:ascii="Dreaming Outloud Script Pro" w:eastAsia="Helvetica Neue" w:hAnsi="Dreaming Outloud Script Pro" w:cs="Dreaming Outloud Script Pro"/>
        </w:rPr>
        <w:t xml:space="preserve">Certains éléments peuvent être </w:t>
      </w:r>
      <w:r w:rsidRPr="005346A9">
        <w:rPr>
          <w:rFonts w:ascii="Dreaming Outloud Script Pro" w:eastAsia="Helvetica Neue" w:hAnsi="Dreaming Outloud Script Pro" w:cs="Dreaming Outloud Script Pro"/>
          <w:b/>
          <w:bCs/>
          <w:u w:val="single"/>
        </w:rPr>
        <w:t>effacés</w:t>
      </w:r>
      <w:r w:rsidRPr="0094445F">
        <w:rPr>
          <w:rFonts w:ascii="Dreaming Outloud Script Pro" w:eastAsia="Helvetica Neue" w:hAnsi="Dreaming Outloud Script Pro" w:cs="Dreaming Outloud Script Pro"/>
        </w:rPr>
        <w:t> : appuyer une fois sur l</w:t>
      </w:r>
      <w:r>
        <w:rPr>
          <w:rFonts w:ascii="Dreaming Outloud Script Pro" w:eastAsia="Helvetica Neue" w:hAnsi="Dreaming Outloud Script Pro" w:cs="Dreaming Outloud Script Pro"/>
        </w:rPr>
        <w:t>’élément et</w:t>
      </w:r>
      <w:r w:rsidRPr="0094445F">
        <w:rPr>
          <w:rFonts w:ascii="Dreaming Outloud Script Pro" w:eastAsia="Helvetica Neue" w:hAnsi="Dreaming Outloud Script Pro" w:cs="Dreaming Outloud Script Pro"/>
        </w:rPr>
        <w:t xml:space="preserve"> cliquer sur effacer</w:t>
      </w:r>
    </w:p>
    <w:p w14:paraId="2B0159E7" w14:textId="77777777" w:rsidR="000D04EE" w:rsidRDefault="000D04EE" w:rsidP="000D04EE">
      <w:pPr>
        <w:pStyle w:val="En-tte"/>
        <w:numPr>
          <w:ilvl w:val="1"/>
          <w:numId w:val="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Cette fonction est utilisée pour effacer les formes, les mises en surbrillance, le soulignage, les images insérées, les tampons, les croix, …</w:t>
      </w:r>
    </w:p>
    <w:p w14:paraId="6DE2C423"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89664" behindDoc="0" locked="0" layoutInCell="1" allowOverlap="1" wp14:anchorId="076AC0C9" wp14:editId="2572811D">
                <wp:simplePos x="0" y="0"/>
                <wp:positionH relativeFrom="margin">
                  <wp:posOffset>2604135</wp:posOffset>
                </wp:positionH>
                <wp:positionV relativeFrom="paragraph">
                  <wp:posOffset>189230</wp:posOffset>
                </wp:positionV>
                <wp:extent cx="504825" cy="257175"/>
                <wp:effectExtent l="19050" t="19050" r="28575" b="28575"/>
                <wp:wrapNone/>
                <wp:docPr id="398805203" name="Ellipse 398805203"/>
                <wp:cNvGraphicFramePr/>
                <a:graphic xmlns:a="http://schemas.openxmlformats.org/drawingml/2006/main">
                  <a:graphicData uri="http://schemas.microsoft.com/office/word/2010/wordprocessingShape">
                    <wps:wsp>
                      <wps:cNvSpPr/>
                      <wps:spPr>
                        <a:xfrm>
                          <a:off x="0" y="0"/>
                          <a:ext cx="504825" cy="25717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1EC6DB6D"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76AC0C9" id="Ellipse 398805203" o:spid="_x0000_s1050" style="position:absolute;left:0;text-align:left;margin-left:205.05pt;margin-top:14.9pt;width:39.75pt;height:20.2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" filled="f" strokecolor="#ff2d21 [3208]" strokeweight="3pt">
                <v:textbox inset="4pt,4pt,4pt,4pt">
                  <w:txbxContent>
                    <w:p w14:paraId="1EC6DB6D" w14:textId="77777777" w:rsidR="000D04EE" w:rsidRDefault="000D04EE" w:rsidP="000D04EE">
                      <w:pPr>
                        <w:jc w:val="center"/>
                      </w:pPr>
                    </w:p>
                  </w:txbxContent>
                </v:textbox>
                <w10:wrap anchorx="margin"/>
              </v:oval>
            </w:pict>
          </mc:Fallback>
        </mc:AlternateContent>
      </w:r>
      <w:r w:rsidRPr="0054186E">
        <w:rPr>
          <w:rFonts w:ascii="Dreaming Outloud Script Pro" w:eastAsia="Helvetica Neue" w:hAnsi="Dreaming Outloud Script Pro" w:cs="Dreaming Outloud Script Pro"/>
          <w:noProof/>
        </w:rPr>
        <w:drawing>
          <wp:inline distT="0" distB="0" distL="0" distR="0" wp14:anchorId="34D001D0" wp14:editId="2AE25EF5">
            <wp:extent cx="2423370" cy="815411"/>
            <wp:effectExtent l="38100" t="38100" r="91440" b="99060"/>
            <wp:docPr id="220177362" name="Image 1"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77362" name="Image 1" descr="Une image contenant texte, Police, capture d’écran, Graphique&#10;&#10;Description générée automatiquement"/>
                    <pic:cNvPicPr/>
                  </pic:nvPicPr>
                  <pic:blipFill>
                    <a:blip r:embed="rId41"/>
                    <a:stretch>
                      <a:fillRect/>
                    </a:stretch>
                  </pic:blipFill>
                  <pic:spPr>
                    <a:xfrm>
                      <a:off x="0" y="0"/>
                      <a:ext cx="2423370" cy="815411"/>
                    </a:xfrm>
                    <a:prstGeom prst="rect">
                      <a:avLst/>
                    </a:prstGeom>
                    <a:effectLst>
                      <a:outerShdw blurRad="50800" dist="38100" dir="2700000" algn="tl" rotWithShape="0">
                        <a:prstClr val="black">
                          <a:alpha val="40000"/>
                        </a:prstClr>
                      </a:outerShdw>
                    </a:effectLst>
                  </pic:spPr>
                </pic:pic>
              </a:graphicData>
            </a:graphic>
          </wp:inline>
        </w:drawing>
      </w:r>
    </w:p>
    <w:p w14:paraId="2F8B6F06"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1506"/>
        <w:jc w:val="both"/>
        <w:rPr>
          <w:rFonts w:ascii="Dreaming Outloud Script Pro" w:eastAsia="Helvetica Neue" w:hAnsi="Dreaming Outloud Script Pro" w:cs="Dreaming Outloud Script Pro"/>
        </w:rPr>
      </w:pPr>
    </w:p>
    <w:p w14:paraId="132EF9D9" w14:textId="77777777" w:rsidR="000D04EE" w:rsidRDefault="000D04EE" w:rsidP="000D04EE">
      <w:pPr>
        <w:pStyle w:val="En-tte"/>
        <w:numPr>
          <w:ilvl w:val="0"/>
          <w:numId w:val="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94445F">
        <w:rPr>
          <w:rFonts w:ascii="Dreaming Outloud Script Pro" w:eastAsia="Helvetica Neue" w:hAnsi="Dreaming Outloud Script Pro" w:cs="Dreaming Outloud Script Pro"/>
        </w:rPr>
        <w:t>D’autres</w:t>
      </w:r>
      <w:r>
        <w:rPr>
          <w:rFonts w:ascii="Dreaming Outloud Script Pro" w:eastAsia="Helvetica Neue" w:hAnsi="Dreaming Outloud Script Pro" w:cs="Dreaming Outloud Script Pro"/>
        </w:rPr>
        <w:t xml:space="preserve"> éléments</w:t>
      </w:r>
      <w:r w:rsidRPr="0094445F">
        <w:rPr>
          <w:rFonts w:ascii="Dreaming Outloud Script Pro" w:eastAsia="Helvetica Neue" w:hAnsi="Dreaming Outloud Script Pro" w:cs="Dreaming Outloud Script Pro"/>
        </w:rPr>
        <w:t xml:space="preserve"> peuvent être </w:t>
      </w:r>
      <w:r w:rsidRPr="005346A9">
        <w:rPr>
          <w:rFonts w:ascii="Dreaming Outloud Script Pro" w:eastAsia="Helvetica Neue" w:hAnsi="Dreaming Outloud Script Pro" w:cs="Dreaming Outloud Script Pro"/>
          <w:b/>
          <w:bCs/>
          <w:u w:val="single"/>
        </w:rPr>
        <w:t>gommés</w:t>
      </w:r>
      <w:r w:rsidRPr="0094445F">
        <w:rPr>
          <w:rFonts w:ascii="Dreaming Outloud Script Pro" w:eastAsia="Helvetica Neue" w:hAnsi="Dreaming Outloud Script Pro" w:cs="Dreaming Outloud Script Pro"/>
        </w:rPr>
        <w:t> </w:t>
      </w:r>
      <w:r w:rsidRPr="005346A9">
        <w:rPr>
          <w:rFonts w:ascii="Dreaming Outloud Script Pro" w:eastAsia="Helvetica Neue" w:hAnsi="Dreaming Outloud Script Pro" w:cs="Dreaming Outloud Script Pro"/>
        </w:rPr>
        <w:sym w:font="Wingdings" w:char="F0E0"/>
      </w:r>
      <w:r>
        <w:rPr>
          <w:rFonts w:ascii="Dreaming Outloud Script Pro" w:eastAsia="Helvetica Neue" w:hAnsi="Dreaming Outloud Script Pro" w:cs="Dreaming Outloud Script Pro"/>
        </w:rPr>
        <w:t xml:space="preserve"> sélectionner l’outil gomme puis glisser sur les éléments à effacer. </w:t>
      </w:r>
    </w:p>
    <w:p w14:paraId="0C33A3F2"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center"/>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888640" behindDoc="0" locked="0" layoutInCell="1" allowOverlap="1" wp14:anchorId="4961A10A" wp14:editId="416BD3C6">
                <wp:simplePos x="0" y="0"/>
                <wp:positionH relativeFrom="margin">
                  <wp:posOffset>3509010</wp:posOffset>
                </wp:positionH>
                <wp:positionV relativeFrom="paragraph">
                  <wp:posOffset>410845</wp:posOffset>
                </wp:positionV>
                <wp:extent cx="409575" cy="266700"/>
                <wp:effectExtent l="19050" t="19050" r="28575" b="19050"/>
                <wp:wrapNone/>
                <wp:docPr id="1761352643" name="Ellipse 1761352643"/>
                <wp:cNvGraphicFramePr/>
                <a:graphic xmlns:a="http://schemas.openxmlformats.org/drawingml/2006/main">
                  <a:graphicData uri="http://schemas.microsoft.com/office/word/2010/wordprocessingShape">
                    <wps:wsp>
                      <wps:cNvSpPr/>
                      <wps:spPr>
                        <a:xfrm>
                          <a:off x="0" y="0"/>
                          <a:ext cx="409575"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4DDCA64F"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961A10A" id="Ellipse 1761352643" o:spid="_x0000_s1051" style="position:absolute;left:0;text-align:left;margin-left:276.3pt;margin-top:32.35pt;width:32.25pt;height:21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" filled="f" strokecolor="#ff2d21 [3208]" strokeweight="3pt">
                <v:textbox inset="4pt,4pt,4pt,4pt">
                  <w:txbxContent>
                    <w:p w14:paraId="4DDCA64F" w14:textId="77777777" w:rsidR="000D04EE" w:rsidRDefault="000D04EE" w:rsidP="000D04EE">
                      <w:pPr>
                        <w:jc w:val="center"/>
                      </w:pPr>
                    </w:p>
                  </w:txbxContent>
                </v:textbox>
                <w10:wrap anchorx="margin"/>
              </v:oval>
            </w:pict>
          </mc:Fallback>
        </mc:AlternateContent>
      </w:r>
      <w:r w:rsidRPr="0054186E">
        <w:rPr>
          <w:rFonts w:ascii="Dreaming Outloud Script Pro" w:eastAsia="Helvetica Neue" w:hAnsi="Dreaming Outloud Script Pro" w:cs="Dreaming Outloud Script Pro"/>
          <w:noProof/>
        </w:rPr>
        <w:drawing>
          <wp:inline distT="0" distB="0" distL="0" distR="0" wp14:anchorId="60A83648" wp14:editId="303762D1">
            <wp:extent cx="3528366" cy="746825"/>
            <wp:effectExtent l="38100" t="38100" r="91440" b="91440"/>
            <wp:docPr id="461563212"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63212" name="Image 1" descr="Une image contenant texte, Police, ligne, capture d’écran&#10;&#10;Description générée automatiquement"/>
                    <pic:cNvPicPr/>
                  </pic:nvPicPr>
                  <pic:blipFill>
                    <a:blip r:embed="rId42"/>
                    <a:stretch>
                      <a:fillRect/>
                    </a:stretch>
                  </pic:blipFill>
                  <pic:spPr>
                    <a:xfrm>
                      <a:off x="0" y="0"/>
                      <a:ext cx="3528366" cy="746825"/>
                    </a:xfrm>
                    <a:prstGeom prst="rect">
                      <a:avLst/>
                    </a:prstGeom>
                    <a:effectLst>
                      <a:outerShdw blurRad="50800" dist="38100" dir="2700000" algn="tl" rotWithShape="0">
                        <a:prstClr val="black">
                          <a:alpha val="40000"/>
                        </a:prstClr>
                      </a:outerShdw>
                    </a:effectLst>
                  </pic:spPr>
                </pic:pic>
              </a:graphicData>
            </a:graphic>
          </wp:inline>
        </w:drawing>
      </w:r>
    </w:p>
    <w:p w14:paraId="3425318A" w14:textId="77777777" w:rsidR="000D04EE" w:rsidRPr="0094445F" w:rsidRDefault="000D04EE" w:rsidP="000D04EE">
      <w:pPr>
        <w:pStyle w:val="En-tte"/>
        <w:numPr>
          <w:ilvl w:val="1"/>
          <w:numId w:val="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Cette fonction gomme peut être utilisée pour t</w:t>
      </w:r>
      <w:r w:rsidRPr="0094445F">
        <w:rPr>
          <w:rFonts w:ascii="Dreaming Outloud Script Pro" w:eastAsia="Helvetica Neue" w:hAnsi="Dreaming Outloud Script Pro" w:cs="Dreaming Outloud Script Pro"/>
        </w:rPr>
        <w:t xml:space="preserve">out </w:t>
      </w:r>
      <w:r>
        <w:rPr>
          <w:rFonts w:ascii="Dreaming Outloud Script Pro" w:eastAsia="Helvetica Neue" w:hAnsi="Dreaming Outloud Script Pro" w:cs="Dreaming Outloud Script Pro"/>
        </w:rPr>
        <w:t>élément</w:t>
      </w:r>
      <w:r w:rsidRPr="0094445F">
        <w:rPr>
          <w:rFonts w:ascii="Dreaming Outloud Script Pro" w:eastAsia="Helvetica Neue" w:hAnsi="Dreaming Outloud Script Pro" w:cs="Dreaming Outloud Script Pro"/>
        </w:rPr>
        <w:t xml:space="preserve"> qui a été réalisé à main levée comme le stylo ou le fluo </w:t>
      </w:r>
      <w:r>
        <w:rPr>
          <w:rFonts w:ascii="Dreaming Outloud Script Pro" w:eastAsia="Helvetica Neue" w:hAnsi="Dreaming Outloud Script Pro" w:cs="Dreaming Outloud Script Pro"/>
        </w:rPr>
        <w:t xml:space="preserve">par exemple. </w:t>
      </w:r>
      <w:r w:rsidRPr="0094445F">
        <w:rPr>
          <w:rFonts w:ascii="Dreaming Outloud Script Pro" w:eastAsia="Helvetica Neue" w:hAnsi="Dreaming Outloud Script Pro" w:cs="Dreaming Outloud Script Pro"/>
        </w:rPr>
        <w:t xml:space="preserve"> </w:t>
      </w:r>
    </w:p>
    <w:p w14:paraId="11EA3E9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626F2CC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5E166C1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1D3CBFD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3E9851A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7481567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20E0366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549304F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2732A73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5D45ABE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54E02B8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36F2FB3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229C3BA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5EA96B3B" w14:textId="3A2CBD1B"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615F8F52" w14:textId="2A0A26D0" w:rsidR="00231AED" w:rsidRDefault="00231AED"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627FD439" w14:textId="77777777" w:rsidR="00231AED" w:rsidRDefault="00231AED"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2483900D"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firstLine="709"/>
        <w:jc w:val="both"/>
        <w:rPr>
          <w:rFonts w:ascii="Dreaming Outloud Script Pro" w:eastAsia="Helvetica Neue" w:hAnsi="Dreaming Outloud Script Pro" w:cs="Dreaming Outloud Script Pro"/>
        </w:rPr>
      </w:pPr>
    </w:p>
    <w:p w14:paraId="6639FF7D" w14:textId="77777777" w:rsidR="000D04EE" w:rsidRPr="00CC5F51"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11" w:name="_Toc138080726"/>
      <w:r w:rsidRPr="005346A9">
        <w:lastRenderedPageBreak/>
        <w:t>Faire une capture d’écran d</w:t>
      </w:r>
      <w:r>
        <w:t>ans un document</w:t>
      </w:r>
      <w:bookmarkEnd w:id="11"/>
      <w:r>
        <w:t xml:space="preserve"> </w:t>
      </w:r>
    </w:p>
    <w:p w14:paraId="5A0B4429" w14:textId="77777777" w:rsidR="000D04EE" w:rsidRDefault="000D04EE" w:rsidP="000D04EE">
      <w:pPr>
        <w:pStyle w:val="En-tte"/>
        <w:numPr>
          <w:ilvl w:val="0"/>
          <w:numId w:val="23"/>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Se placer à l’endroit à capturer sur le document </w:t>
      </w:r>
    </w:p>
    <w:p w14:paraId="7D42CC5B" w14:textId="0DF1AC11"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06A6BBBE" w14:textId="6F3C8BE5" w:rsidR="000D04EE" w:rsidRDefault="000D04EE" w:rsidP="000D04EE">
      <w:pPr>
        <w:pStyle w:val="En-tte"/>
        <w:numPr>
          <w:ilvl w:val="0"/>
          <w:numId w:val="23"/>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Cliquer </w:t>
      </w:r>
      <w:r w:rsidRPr="0094445F">
        <w:rPr>
          <w:rFonts w:ascii="Dreaming Outloud Script Pro" w:eastAsia="Helvetica Neue" w:hAnsi="Dreaming Outloud Script Pro" w:cs="Dreaming Outloud Script Pro"/>
        </w:rPr>
        <w:t xml:space="preserve">sur petit carré </w:t>
      </w:r>
      <w:r>
        <w:rPr>
          <w:rFonts w:ascii="Dreaming Outloud Script Pro" w:eastAsia="Helvetica Neue" w:hAnsi="Dreaming Outloud Script Pro" w:cs="Dreaming Outloud Script Pro"/>
        </w:rPr>
        <w:t xml:space="preserve">pointillé </w:t>
      </w:r>
      <w:r w:rsidRPr="0094445F">
        <w:rPr>
          <w:rFonts w:ascii="Dreaming Outloud Script Pro" w:eastAsia="Helvetica Neue" w:hAnsi="Dreaming Outloud Script Pro" w:cs="Dreaming Outloud Script Pro"/>
        </w:rPr>
        <w:t xml:space="preserve">en haut à gauche </w:t>
      </w:r>
    </w:p>
    <w:p w14:paraId="457D2517" w14:textId="4175C7B0" w:rsidR="000D04EE" w:rsidRDefault="0016081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87968" behindDoc="0" locked="0" layoutInCell="1" allowOverlap="1" wp14:anchorId="16C6C672" wp14:editId="0252A2EE">
                <wp:simplePos x="0" y="0"/>
                <wp:positionH relativeFrom="margin">
                  <wp:posOffset>258966</wp:posOffset>
                </wp:positionH>
                <wp:positionV relativeFrom="paragraph">
                  <wp:posOffset>1379565</wp:posOffset>
                </wp:positionV>
                <wp:extent cx="129944" cy="488373"/>
                <wp:effectExtent l="19050" t="38100" r="41910" b="6985"/>
                <wp:wrapNone/>
                <wp:docPr id="1627199483" name="Connecteur droit avec flèche 1627199483"/>
                <wp:cNvGraphicFramePr/>
                <a:graphic xmlns:a="http://schemas.openxmlformats.org/drawingml/2006/main">
                  <a:graphicData uri="http://schemas.microsoft.com/office/word/2010/wordprocessingShape">
                    <wps:wsp>
                      <wps:cNvCnPr/>
                      <wps:spPr>
                        <a:xfrm flipV="1">
                          <a:off x="0" y="0"/>
                          <a:ext cx="129944" cy="488373"/>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5B7E11E7" id="_x0000_t32" coordsize="21600,21600" o:spt="32" o:oned="t" path="m,l21600,21600e" filled="f">
                <v:path arrowok="t" fillok="f" o:connecttype="none"/>
                <o:lock v:ext="edit" shapetype="t"/>
              </v:shapetype>
              <v:shape id="Connecteur droit avec flèche 1627199483" o:spid="_x0000_s1026" type="#_x0000_t32" style="position:absolute;margin-left:20.4pt;margin-top:108.65pt;width:10.25pt;height:38.45pt;flip:y;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" strokecolor="#ff1e12 [3048]" strokeweight="2.25pt">
                <v:stroke endarrow="block"/>
                <w10:wrap anchorx="margin"/>
              </v:shape>
            </w:pict>
          </mc:Fallback>
        </mc:AlternateContent>
      </w:r>
      <w:r>
        <w:rPr>
          <w:noProof/>
        </w:rPr>
        <mc:AlternateContent>
          <mc:Choice Requires="wps">
            <w:drawing>
              <wp:anchor distT="0" distB="0" distL="114300" distR="114300" simplePos="0" relativeHeight="251985920" behindDoc="0" locked="0" layoutInCell="1" allowOverlap="1" wp14:anchorId="4713FC8E" wp14:editId="0EC84A24">
                <wp:simplePos x="0" y="0"/>
                <wp:positionH relativeFrom="margin">
                  <wp:posOffset>286674</wp:posOffset>
                </wp:positionH>
                <wp:positionV relativeFrom="paragraph">
                  <wp:posOffset>40295</wp:posOffset>
                </wp:positionV>
                <wp:extent cx="107661" cy="251056"/>
                <wp:effectExtent l="19050" t="19050" r="45085" b="53975"/>
                <wp:wrapNone/>
                <wp:docPr id="1389237378" name="Connecteur droit avec flèche 1389237378"/>
                <wp:cNvGraphicFramePr/>
                <a:graphic xmlns:a="http://schemas.openxmlformats.org/drawingml/2006/main">
                  <a:graphicData uri="http://schemas.microsoft.com/office/word/2010/wordprocessingShape">
                    <wps:wsp>
                      <wps:cNvCnPr/>
                      <wps:spPr>
                        <a:xfrm>
                          <a:off x="0" y="0"/>
                          <a:ext cx="107661" cy="251056"/>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50287F2" id="Connecteur droit avec flèche 1389237378" o:spid="_x0000_s1026" type="#_x0000_t32" style="position:absolute;margin-left:22.55pt;margin-top:3.15pt;width:8.5pt;height:19.7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" strokecolor="#ff1e12 [3048]" strokeweight="2.25pt">
                <v:stroke endarrow="block"/>
                <w10:wrap anchorx="margin"/>
              </v:shape>
            </w:pict>
          </mc:Fallback>
        </mc:AlternateContent>
      </w:r>
      <w:r w:rsidR="000D04EE">
        <w:rPr>
          <w:noProof/>
        </w:rPr>
        <mc:AlternateContent>
          <mc:Choice Requires="wps">
            <w:drawing>
              <wp:anchor distT="0" distB="0" distL="114300" distR="114300" simplePos="0" relativeHeight="251890688" behindDoc="0" locked="0" layoutInCell="1" allowOverlap="1" wp14:anchorId="0D6E8E8A" wp14:editId="7B4266C8">
                <wp:simplePos x="0" y="0"/>
                <wp:positionH relativeFrom="margin">
                  <wp:posOffset>403860</wp:posOffset>
                </wp:positionH>
                <wp:positionV relativeFrom="paragraph">
                  <wp:posOffset>1046480</wp:posOffset>
                </wp:positionV>
                <wp:extent cx="2047875" cy="371475"/>
                <wp:effectExtent l="19050" t="19050" r="28575" b="28575"/>
                <wp:wrapNone/>
                <wp:docPr id="351976643" name="Ellipse 351976643"/>
                <wp:cNvGraphicFramePr/>
                <a:graphic xmlns:a="http://schemas.openxmlformats.org/drawingml/2006/main">
                  <a:graphicData uri="http://schemas.microsoft.com/office/word/2010/wordprocessingShape">
                    <wps:wsp>
                      <wps:cNvSpPr/>
                      <wps:spPr>
                        <a:xfrm>
                          <a:off x="0" y="0"/>
                          <a:ext cx="2047875" cy="37147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31DBF352"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D6E8E8A" id="Ellipse 351976643" o:spid="_x0000_s1052" style="position:absolute;left:0;text-align:left;margin-left:31.8pt;margin-top:82.4pt;width:161.25pt;height:29.2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" filled="f" strokecolor="#ff2d21 [3208]" strokeweight="3pt">
                <v:textbox inset="4pt,4pt,4pt,4pt">
                  <w:txbxContent>
                    <w:p w14:paraId="31DBF352" w14:textId="77777777" w:rsidR="000D04EE" w:rsidRDefault="000D04EE" w:rsidP="000D04EE">
                      <w:pPr>
                        <w:jc w:val="center"/>
                      </w:pPr>
                    </w:p>
                  </w:txbxContent>
                </v:textbox>
                <w10:wrap anchorx="margin"/>
              </v:oval>
            </w:pict>
          </mc:Fallback>
        </mc:AlternateContent>
      </w:r>
      <w:r w:rsidR="000D04EE">
        <w:rPr>
          <w:noProof/>
        </w:rPr>
        <mc:AlternateContent>
          <mc:Choice Requires="wps">
            <w:drawing>
              <wp:anchor distT="0" distB="0" distL="114300" distR="114300" simplePos="0" relativeHeight="251891712" behindDoc="0" locked="0" layoutInCell="1" allowOverlap="1" wp14:anchorId="052EA5CA" wp14:editId="699AF505">
                <wp:simplePos x="0" y="0"/>
                <wp:positionH relativeFrom="margin">
                  <wp:posOffset>447675</wp:posOffset>
                </wp:positionH>
                <wp:positionV relativeFrom="paragraph">
                  <wp:posOffset>276860</wp:posOffset>
                </wp:positionV>
                <wp:extent cx="409575" cy="266700"/>
                <wp:effectExtent l="19050" t="19050" r="28575" b="19050"/>
                <wp:wrapNone/>
                <wp:docPr id="590480372" name="Ellipse 590480372"/>
                <wp:cNvGraphicFramePr/>
                <a:graphic xmlns:a="http://schemas.openxmlformats.org/drawingml/2006/main">
                  <a:graphicData uri="http://schemas.microsoft.com/office/word/2010/wordprocessingShape">
                    <wps:wsp>
                      <wps:cNvSpPr/>
                      <wps:spPr>
                        <a:xfrm>
                          <a:off x="0" y="0"/>
                          <a:ext cx="409575"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5E1271D2"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52EA5CA" id="Ellipse 590480372" o:spid="_x0000_s1053" style="position:absolute;left:0;text-align:left;margin-left:35.25pt;margin-top:21.8pt;width:32.25pt;height:21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" filled="f" strokecolor="#ff2d21 [3208]" strokeweight="3pt">
                <v:textbox inset="4pt,4pt,4pt,4pt">
                  <w:txbxContent>
                    <w:p w14:paraId="5E1271D2" w14:textId="77777777" w:rsidR="000D04EE" w:rsidRDefault="000D04EE" w:rsidP="000D04EE">
                      <w:pPr>
                        <w:jc w:val="center"/>
                      </w:pPr>
                    </w:p>
                  </w:txbxContent>
                </v:textbox>
                <w10:wrap anchorx="margin"/>
              </v:oval>
            </w:pict>
          </mc:Fallback>
        </mc:AlternateContent>
      </w:r>
      <w:r w:rsidR="000D04EE" w:rsidRPr="00CC5F51">
        <w:rPr>
          <w:rFonts w:ascii="Dreaming Outloud Script Pro" w:eastAsia="Helvetica Neue" w:hAnsi="Dreaming Outloud Script Pro" w:cs="Dreaming Outloud Script Pro"/>
          <w:noProof/>
        </w:rPr>
        <w:drawing>
          <wp:inline distT="0" distB="0" distL="0" distR="0" wp14:anchorId="78B6BB52" wp14:editId="7597F390">
            <wp:extent cx="2171700" cy="1555474"/>
            <wp:effectExtent l="38100" t="38100" r="95250" b="102235"/>
            <wp:docPr id="19795995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9958" name="Image 1" descr="Une image contenant texte, capture d’écran, Police, nombre&#10;&#10;Description générée automatiquement"/>
                    <pic:cNvPicPr/>
                  </pic:nvPicPr>
                  <pic:blipFill>
                    <a:blip r:embed="rId43"/>
                    <a:stretch>
                      <a:fillRect/>
                    </a:stretch>
                  </pic:blipFill>
                  <pic:spPr>
                    <a:xfrm>
                      <a:off x="0" y="0"/>
                      <a:ext cx="2177076" cy="1559325"/>
                    </a:xfrm>
                    <a:prstGeom prst="rect">
                      <a:avLst/>
                    </a:prstGeom>
                    <a:effectLst>
                      <a:outerShdw blurRad="50800" dist="38100" dir="2700000" algn="tl" rotWithShape="0">
                        <a:prstClr val="black">
                          <a:alpha val="40000"/>
                        </a:prstClr>
                      </a:outerShdw>
                    </a:effectLst>
                  </pic:spPr>
                </pic:pic>
              </a:graphicData>
            </a:graphic>
          </wp:inline>
        </w:drawing>
      </w:r>
    </w:p>
    <w:p w14:paraId="6D04BE9E" w14:textId="10FE0063"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6A119660" w14:textId="24E35D0F" w:rsidR="000D04EE" w:rsidRDefault="000D04EE" w:rsidP="000D04EE">
      <w:pPr>
        <w:pStyle w:val="En-tte"/>
        <w:numPr>
          <w:ilvl w:val="0"/>
          <w:numId w:val="23"/>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Choisir</w:t>
      </w:r>
      <w:r w:rsidRPr="0094445F">
        <w:rPr>
          <w:rFonts w:ascii="Dreaming Outloud Script Pro" w:eastAsia="Helvetica Neue" w:hAnsi="Dreaming Outloud Script Pro" w:cs="Dreaming Outloud Script Pro"/>
        </w:rPr>
        <w:t xml:space="preserve"> </w:t>
      </w:r>
      <w:r>
        <w:rPr>
          <w:rFonts w:ascii="Dreaming Outloud Script Pro" w:eastAsia="Helvetica Neue" w:hAnsi="Dreaming Outloud Script Pro" w:cs="Dreaming Outloud Script Pro"/>
        </w:rPr>
        <w:t>l’</w:t>
      </w:r>
      <w:r w:rsidRPr="0094445F">
        <w:rPr>
          <w:rFonts w:ascii="Dreaming Outloud Script Pro" w:eastAsia="Helvetica Neue" w:hAnsi="Dreaming Outloud Script Pro" w:cs="Dreaming Outloud Script Pro"/>
        </w:rPr>
        <w:t xml:space="preserve">icône image puis capture d’écran </w:t>
      </w:r>
    </w:p>
    <w:p w14:paraId="3FC2DF2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31F6D14D" w14:textId="77777777" w:rsidR="000D04EE" w:rsidRDefault="000D04EE" w:rsidP="000D04EE">
      <w:pPr>
        <w:pStyle w:val="En-tte"/>
        <w:numPr>
          <w:ilvl w:val="0"/>
          <w:numId w:val="23"/>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Réaliser un clic maintenu pour encadrer la partie à capturer </w:t>
      </w:r>
    </w:p>
    <w:p w14:paraId="64C8486B"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sidRPr="00CC5F51">
        <w:rPr>
          <w:rFonts w:ascii="Dreaming Outloud Script Pro" w:eastAsia="Helvetica Neue" w:hAnsi="Dreaming Outloud Script Pro" w:cs="Dreaming Outloud Script Pro"/>
          <w:noProof/>
        </w:rPr>
        <w:drawing>
          <wp:inline distT="0" distB="0" distL="0" distR="0" wp14:anchorId="68A65B42" wp14:editId="5107D907">
            <wp:extent cx="3299073" cy="1647825"/>
            <wp:effectExtent l="38100" t="38100" r="92075" b="0"/>
            <wp:docPr id="23289599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95997" name="Image 1" descr="Une image contenant texte, capture d’écran, logiciel, Icône d’ordinateur&#10;&#10;Description générée automatiquement"/>
                    <pic:cNvPicPr/>
                  </pic:nvPicPr>
                  <pic:blipFill>
                    <a:blip r:embed="rId44"/>
                    <a:stretch>
                      <a:fillRect/>
                    </a:stretch>
                  </pic:blipFill>
                  <pic:spPr>
                    <a:xfrm>
                      <a:off x="0" y="0"/>
                      <a:ext cx="3304940" cy="1650756"/>
                    </a:xfrm>
                    <a:prstGeom prst="rect">
                      <a:avLst/>
                    </a:prstGeom>
                    <a:effectLst>
                      <a:outerShdw blurRad="50800" dist="38100" dir="2700000" algn="tl" rotWithShape="0">
                        <a:prstClr val="black">
                          <a:alpha val="40000"/>
                        </a:prstClr>
                      </a:outerShdw>
                    </a:effectLst>
                  </pic:spPr>
                </pic:pic>
              </a:graphicData>
            </a:graphic>
          </wp:inline>
        </w:drawing>
      </w:r>
    </w:p>
    <w:p w14:paraId="728F1BB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77273C6E" w14:textId="77777777" w:rsidR="000D04EE" w:rsidRDefault="000D04EE" w:rsidP="000D04EE">
      <w:pPr>
        <w:pStyle w:val="En-tte"/>
        <w:numPr>
          <w:ilvl w:val="0"/>
          <w:numId w:val="23"/>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Retirer le doigt de l’écran une fois l’encadré ajusté</w:t>
      </w:r>
    </w:p>
    <w:p w14:paraId="3746390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1C069F22" w14:textId="77777777" w:rsidR="000D04EE" w:rsidRDefault="000D04EE" w:rsidP="000D04EE">
      <w:pPr>
        <w:pStyle w:val="En-tte"/>
        <w:numPr>
          <w:ilvl w:val="0"/>
          <w:numId w:val="23"/>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Choix </w:t>
      </w:r>
      <w:r w:rsidRPr="0094445F">
        <w:rPr>
          <w:rFonts w:ascii="Dreaming Outloud Script Pro" w:eastAsia="Helvetica Neue" w:hAnsi="Dreaming Outloud Script Pro" w:cs="Dreaming Outloud Script Pro"/>
        </w:rPr>
        <w:t xml:space="preserve">entre copier, effacer, créer un </w:t>
      </w:r>
      <w:proofErr w:type="spellStart"/>
      <w:r w:rsidRPr="0094445F">
        <w:rPr>
          <w:rFonts w:ascii="Dreaming Outloud Script Pro" w:eastAsia="Helvetica Neue" w:hAnsi="Dreaming Outloud Script Pro" w:cs="Dreaming Outloud Script Pro"/>
        </w:rPr>
        <w:t>pdf</w:t>
      </w:r>
      <w:proofErr w:type="spellEnd"/>
      <w:r w:rsidRPr="0094445F">
        <w:rPr>
          <w:rFonts w:ascii="Dreaming Outloud Script Pro" w:eastAsia="Helvetica Neue" w:hAnsi="Dreaming Outloud Script Pro" w:cs="Dreaming Outloud Script Pro"/>
        </w:rPr>
        <w:t xml:space="preserve"> ou partager </w:t>
      </w:r>
      <w:r>
        <w:rPr>
          <w:rFonts w:ascii="Dreaming Outloud Script Pro" w:eastAsia="Helvetica Neue" w:hAnsi="Dreaming Outloud Script Pro" w:cs="Dreaming Outloud Script Pro"/>
        </w:rPr>
        <w:t>la capture d’écran.</w:t>
      </w:r>
    </w:p>
    <w:p w14:paraId="451389C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       </w:t>
      </w:r>
      <w:r w:rsidRPr="00CC5F51">
        <w:rPr>
          <w:rFonts w:ascii="Dreaming Outloud Script Pro" w:eastAsia="Helvetica Neue" w:hAnsi="Dreaming Outloud Script Pro" w:cs="Dreaming Outloud Script Pro"/>
          <w:noProof/>
        </w:rPr>
        <w:drawing>
          <wp:inline distT="0" distB="0" distL="0" distR="0" wp14:anchorId="351DCA85" wp14:editId="52EF1626">
            <wp:extent cx="3438525" cy="1497710"/>
            <wp:effectExtent l="38100" t="38100" r="85725" b="102870"/>
            <wp:docPr id="125466184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61841" name="Image 1" descr="Une image contenant texte, capture d’écran, Police, nombre&#10;&#10;Description générée automatiquement"/>
                    <pic:cNvPicPr/>
                  </pic:nvPicPr>
                  <pic:blipFill>
                    <a:blip r:embed="rId45"/>
                    <a:stretch>
                      <a:fillRect/>
                    </a:stretch>
                  </pic:blipFill>
                  <pic:spPr>
                    <a:xfrm>
                      <a:off x="0" y="0"/>
                      <a:ext cx="3444999" cy="1500530"/>
                    </a:xfrm>
                    <a:prstGeom prst="rect">
                      <a:avLst/>
                    </a:prstGeom>
                    <a:effectLst>
                      <a:outerShdw blurRad="50800" dist="38100" dir="2700000" algn="tl" rotWithShape="0">
                        <a:prstClr val="black">
                          <a:alpha val="40000"/>
                        </a:prstClr>
                      </a:outerShdw>
                    </a:effectLst>
                  </pic:spPr>
                </pic:pic>
              </a:graphicData>
            </a:graphic>
          </wp:inline>
        </w:drawing>
      </w:r>
    </w:p>
    <w:p w14:paraId="778D44A9" w14:textId="77777777" w:rsidR="00B74E55" w:rsidRDefault="00B74E55" w:rsidP="00B74E55"/>
    <w:p w14:paraId="12008CEF" w14:textId="71B3A611" w:rsidR="005C4D30" w:rsidRDefault="005C4D30" w:rsidP="00B74E55">
      <w:pPr>
        <w:pStyle w:val="Titre1"/>
      </w:pPr>
      <w:bookmarkStart w:id="12" w:name="_Toc138080727"/>
      <w:r>
        <w:lastRenderedPageBreak/>
        <w:t>Lecture de PDF</w:t>
      </w:r>
      <w:bookmarkEnd w:id="12"/>
      <w:r>
        <w:t xml:space="preserve"> </w:t>
      </w:r>
    </w:p>
    <w:p w14:paraId="6DA7E7A9" w14:textId="77777777" w:rsidR="000D04EE" w:rsidRPr="000D04EE" w:rsidRDefault="000D04EE" w:rsidP="000D04EE"/>
    <w:p w14:paraId="57832E95" w14:textId="77777777" w:rsidR="000D04EE" w:rsidRPr="00D9569C" w:rsidRDefault="000D04EE" w:rsidP="000D04EE">
      <w:pPr>
        <w:pStyle w:val="Titre2"/>
        <w:pBdr>
          <w:bottom w:val="none" w:sz="0" w:space="0" w:color="auto"/>
        </w:pBdr>
        <w:shd w:val="clear" w:color="auto" w:fill="FCF5D5" w:themeFill="accent3" w:themeFillTint="33"/>
      </w:pPr>
      <w:bookmarkStart w:id="13" w:name="_Toc138080728"/>
      <w:r w:rsidRPr="00D9569C">
        <w:t>Naviguer dans le document</w:t>
      </w:r>
      <w:bookmarkEnd w:id="13"/>
      <w:r w:rsidRPr="00D9569C">
        <w:t> </w:t>
      </w:r>
    </w:p>
    <w:p w14:paraId="5E9EF6C6"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P</w:t>
      </w:r>
      <w:r w:rsidRPr="0094445F">
        <w:rPr>
          <w:rFonts w:ascii="Dreaming Outloud Script Pro" w:eastAsia="Helvetica Neue" w:hAnsi="Dreaming Outloud Script Pro" w:cs="Dreaming Outloud Script Pro"/>
        </w:rPr>
        <w:t xml:space="preserve">our bouger dans le document : </w:t>
      </w:r>
    </w:p>
    <w:p w14:paraId="20B9D14C" w14:textId="77777777" w:rsidR="00994530" w:rsidRDefault="0099453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36DF24F" w14:textId="5CDBA3C2" w:rsidR="000D04EE" w:rsidRPr="00E20F7F" w:rsidRDefault="007231D6" w:rsidP="00E20F7F">
      <w:pPr>
        <w:pStyle w:val="En-tte"/>
        <w:numPr>
          <w:ilvl w:val="0"/>
          <w:numId w:val="27"/>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Soit f</w:t>
      </w:r>
      <w:r w:rsidR="00E20F7F">
        <w:rPr>
          <w:rFonts w:ascii="Dreaming Outloud Script Pro" w:eastAsia="Helvetica Neue" w:hAnsi="Dreaming Outloud Script Pro" w:cs="Dreaming Outloud Script Pro"/>
        </w:rPr>
        <w:t>aire défiler avec un doigt : pour cela il ne faut</w:t>
      </w:r>
      <w:r w:rsidR="000D04EE" w:rsidRPr="00E20F7F">
        <w:rPr>
          <w:rFonts w:ascii="Dreaming Outloud Script Pro" w:eastAsia="Helvetica Neue" w:hAnsi="Dreaming Outloud Script Pro" w:cs="Dreaming Outloud Script Pro"/>
        </w:rPr>
        <w:t xml:space="preserve"> pas avoir d’outil sélectionné dans la barre d’outils ou désélectionner l’outil utilisé</w:t>
      </w:r>
      <w:r w:rsidR="00E20F7F">
        <w:rPr>
          <w:rFonts w:ascii="Dreaming Outloud Script Pro" w:eastAsia="Helvetica Neue" w:hAnsi="Dreaming Outloud Script Pro" w:cs="Dreaming Outloud Script Pro"/>
        </w:rPr>
        <w:t xml:space="preserve"> en dernier</w:t>
      </w:r>
    </w:p>
    <w:p w14:paraId="3A25C4AB" w14:textId="77777777" w:rsidR="00E20F7F" w:rsidRDefault="00E20F7F" w:rsidP="00E20F7F">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p>
    <w:p w14:paraId="7BF57525" w14:textId="306CE137" w:rsidR="000D04EE" w:rsidRDefault="007231D6" w:rsidP="00E20F7F">
      <w:pPr>
        <w:pStyle w:val="En-tte"/>
        <w:numPr>
          <w:ilvl w:val="0"/>
          <w:numId w:val="27"/>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Soit f</w:t>
      </w:r>
      <w:r w:rsidR="00E20F7F">
        <w:rPr>
          <w:rFonts w:ascii="Dreaming Outloud Script Pro" w:eastAsia="Helvetica Neue" w:hAnsi="Dreaming Outloud Script Pro" w:cs="Dreaming Outloud Script Pro"/>
        </w:rPr>
        <w:t xml:space="preserve">aire défiler avec </w:t>
      </w:r>
      <w:r w:rsidR="000D04EE">
        <w:rPr>
          <w:rFonts w:ascii="Dreaming Outloud Script Pro" w:eastAsia="Helvetica Neue" w:hAnsi="Dreaming Outloud Script Pro" w:cs="Dreaming Outloud Script Pro"/>
        </w:rPr>
        <w:t>2 doigts sur l’écran</w:t>
      </w:r>
      <w:r w:rsidR="00E20F7F">
        <w:rPr>
          <w:rFonts w:ascii="Dreaming Outloud Script Pro" w:eastAsia="Helvetica Neue" w:hAnsi="Dreaming Outloud Script Pro" w:cs="Dreaming Outloud Script Pro"/>
        </w:rPr>
        <w:t xml:space="preserve"> lorsqu’un outil est toujours sélectionné</w:t>
      </w:r>
    </w:p>
    <w:p w14:paraId="0221A134" w14:textId="61DB9CF0" w:rsidR="00E20F7F" w:rsidRDefault="00E20F7F" w:rsidP="00E20F7F">
      <w:pPr>
        <w:pStyle w:val="Paragraphedeliste"/>
        <w:rPr>
          <w:rFonts w:ascii="Dreaming Outloud Script Pro" w:eastAsia="Helvetica Neue" w:hAnsi="Dreaming Outloud Script Pro" w:cs="Dreaming Outloud Script Pro"/>
        </w:rPr>
      </w:pPr>
    </w:p>
    <w:p w14:paraId="4982A270" w14:textId="41208724" w:rsidR="00144BFC" w:rsidRPr="00144BFC" w:rsidRDefault="00144BFC" w:rsidP="00144BFC">
      <w:pPr>
        <w:pStyle w:val="En-tte"/>
        <w:numPr>
          <w:ilvl w:val="0"/>
          <w:numId w:val="27"/>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E20F7F">
        <w:rPr>
          <w:rFonts w:ascii="Dreaming Outloud Script Pro" w:eastAsia="Helvetica Neue" w:hAnsi="Dreaming Outloud Script Pro" w:cs="Dreaming Outloud Script Pro"/>
          <w:noProof/>
        </w:rPr>
        <w:drawing>
          <wp:anchor distT="0" distB="0" distL="114300" distR="114300" simplePos="0" relativeHeight="251982848" behindDoc="0" locked="0" layoutInCell="1" allowOverlap="1" wp14:anchorId="19746B22" wp14:editId="76637C88">
            <wp:simplePos x="0" y="0"/>
            <wp:positionH relativeFrom="margin">
              <wp:align>right</wp:align>
            </wp:positionH>
            <wp:positionV relativeFrom="paragraph">
              <wp:posOffset>154305</wp:posOffset>
            </wp:positionV>
            <wp:extent cx="1457325" cy="722640"/>
            <wp:effectExtent l="38100" t="38100" r="85725" b="96520"/>
            <wp:wrapThrough wrapText="bothSides">
              <wp:wrapPolygon edited="0">
                <wp:start x="0" y="-1139"/>
                <wp:lineTo x="-565" y="-569"/>
                <wp:lineTo x="-565" y="21638"/>
                <wp:lineTo x="-282" y="23916"/>
                <wp:lineTo x="22024" y="23916"/>
                <wp:lineTo x="22588" y="17652"/>
                <wp:lineTo x="22588" y="8541"/>
                <wp:lineTo x="21741" y="0"/>
                <wp:lineTo x="21741" y="-1139"/>
                <wp:lineTo x="0" y="-1139"/>
              </wp:wrapPolygon>
            </wp:wrapThrough>
            <wp:docPr id="1887898741" name="Image 1" descr="Une image contenant texte, capture d’écran, Polic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98741" name="Image 1" descr="Une image contenant texte, capture d’écran, Police, blanc&#10;&#10;Description générée automatiquement"/>
                    <pic:cNvPicPr/>
                  </pic:nvPicPr>
                  <pic:blipFill>
                    <a:blip r:embed="rId46"/>
                    <a:stretch>
                      <a:fillRect/>
                    </a:stretch>
                  </pic:blipFill>
                  <pic:spPr>
                    <a:xfrm>
                      <a:off x="0" y="0"/>
                      <a:ext cx="1457325" cy="722640"/>
                    </a:xfrm>
                    <a:prstGeom prst="rect">
                      <a:avLst/>
                    </a:prstGeom>
                    <a:effectLst>
                      <a:outerShdw blurRad="50800" dist="38100" dir="2700000" algn="tl" rotWithShape="0">
                        <a:prstClr val="black">
                          <a:alpha val="40000"/>
                        </a:prstClr>
                      </a:outerShdw>
                    </a:effectLst>
                  </pic:spPr>
                </pic:pic>
              </a:graphicData>
            </a:graphic>
          </wp:anchor>
        </w:drawing>
      </w:r>
      <w:r w:rsidR="007231D6">
        <w:rPr>
          <w:rFonts w:ascii="Dreaming Outloud Script Pro" w:eastAsia="Helvetica Neue" w:hAnsi="Dreaming Outloud Script Pro" w:cs="Dreaming Outloud Script Pro"/>
          <w:lang w:val="fr-BE"/>
        </w:rPr>
        <w:t>Soit u</w:t>
      </w:r>
      <w:r w:rsidR="00E20F7F">
        <w:rPr>
          <w:rFonts w:ascii="Dreaming Outloud Script Pro" w:eastAsia="Helvetica Neue" w:hAnsi="Dreaming Outloud Script Pro" w:cs="Dreaming Outloud Script Pro"/>
          <w:lang w:val="fr-BE"/>
        </w:rPr>
        <w:t xml:space="preserve">tiliser l’option « aller à la page … » : </w:t>
      </w:r>
      <w:r>
        <w:rPr>
          <w:rFonts w:ascii="Dreaming Outloud Script Pro" w:eastAsia="Helvetica Neue" w:hAnsi="Dreaming Outloud Script Pro" w:cs="Dreaming Outloud Script Pro"/>
          <w:lang w:val="fr-BE"/>
        </w:rPr>
        <w:t>cliquer une fois dans le coin inférieur droit de l’écran pour faire apparaitre le numéro de page. Cliquer sur cet encadré gris pour faire apparaitre la barre de recherche et introduire le chiffre souhaité et appuyer sur aller.</w:t>
      </w:r>
    </w:p>
    <w:p w14:paraId="49652D2B" w14:textId="7D87ED5C" w:rsidR="00144BFC" w:rsidRPr="00144BFC" w:rsidRDefault="00144BFC" w:rsidP="00144BFC">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p>
    <w:p w14:paraId="3FC9B78B" w14:textId="62A9DD87" w:rsidR="00144BFC" w:rsidRPr="00E20F7F" w:rsidRDefault="00144BFC" w:rsidP="00144BFC">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sidRPr="00E20F7F">
        <w:rPr>
          <w:rFonts w:ascii="Dreaming Outloud Script Pro" w:eastAsia="Helvetica Neue" w:hAnsi="Dreaming Outloud Script Pro" w:cs="Dreaming Outloud Script Pro"/>
          <w:noProof/>
        </w:rPr>
        <w:drawing>
          <wp:anchor distT="0" distB="0" distL="114300" distR="114300" simplePos="0" relativeHeight="251983872" behindDoc="0" locked="0" layoutInCell="1" allowOverlap="1" wp14:anchorId="37F5469C" wp14:editId="24365BCE">
            <wp:simplePos x="0" y="0"/>
            <wp:positionH relativeFrom="column">
              <wp:posOffset>5156835</wp:posOffset>
            </wp:positionH>
            <wp:positionV relativeFrom="paragraph">
              <wp:posOffset>29210</wp:posOffset>
            </wp:positionV>
            <wp:extent cx="937895" cy="533400"/>
            <wp:effectExtent l="0" t="0" r="0" b="0"/>
            <wp:wrapThrough wrapText="bothSides">
              <wp:wrapPolygon edited="0">
                <wp:start x="0" y="0"/>
                <wp:lineTo x="0" y="20829"/>
                <wp:lineTo x="21059" y="20829"/>
                <wp:lineTo x="21059" y="0"/>
                <wp:lineTo x="0" y="0"/>
              </wp:wrapPolygon>
            </wp:wrapThrough>
            <wp:docPr id="619157435"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57435" name="Image 1" descr="Une image contenant texte, Police, capture d’écran, blanc&#10;&#10;Description générée automatiquement"/>
                    <pic:cNvPicPr/>
                  </pic:nvPicPr>
                  <pic:blipFill>
                    <a:blip r:embed="rId47"/>
                    <a:stretch>
                      <a:fillRect/>
                    </a:stretch>
                  </pic:blipFill>
                  <pic:spPr>
                    <a:xfrm>
                      <a:off x="0" y="0"/>
                      <a:ext cx="937895" cy="533400"/>
                    </a:xfrm>
                    <a:prstGeom prst="rect">
                      <a:avLst/>
                    </a:prstGeom>
                  </pic:spPr>
                </pic:pic>
              </a:graphicData>
            </a:graphic>
          </wp:anchor>
        </w:drawing>
      </w:r>
      <w:r>
        <w:rPr>
          <w:rFonts w:ascii="Dreaming Outloud Script Pro" w:eastAsia="Helvetica Neue" w:hAnsi="Dreaming Outloud Script Pro" w:cs="Dreaming Outloud Script Pro"/>
        </w:rPr>
        <w:t>Une fois sur la page souhaitée, un encadré situé en dans le coin inférieur gauche de l’écran permet de retourner à la page précédemment visualisée.</w:t>
      </w:r>
    </w:p>
    <w:p w14:paraId="6ECFCD66" w14:textId="589567E0" w:rsidR="00E20F7F" w:rsidRDefault="00E20F7F" w:rsidP="00E20F7F">
      <w:pPr>
        <w:pStyle w:val="Paragraphedeliste"/>
        <w:rPr>
          <w:noProof/>
        </w:rPr>
      </w:pPr>
    </w:p>
    <w:p w14:paraId="4BEA634A" w14:textId="45526641" w:rsidR="00144BFC" w:rsidRPr="00144BFC" w:rsidRDefault="00144BFC" w:rsidP="00E20F7F">
      <w:pPr>
        <w:pStyle w:val="Paragraphedeliste"/>
        <w:rPr>
          <w:rFonts w:ascii="Dreaming Outloud Script Pro" w:hAnsi="Dreaming Outloud Script Pro" w:cs="Dreaming Outloud Script Pro"/>
          <w:noProof/>
        </w:rPr>
      </w:pPr>
      <w:r w:rsidRPr="00144BFC">
        <w:rPr>
          <w:rFonts w:ascii="Dreaming Outloud Script Pro" w:hAnsi="Dreaming Outloud Script Pro" w:cs="Dreaming Outloud Script Pro"/>
          <w:noProof/>
        </w:rPr>
        <w:t xml:space="preserve">Possibilités de modifier les paramètres des numéros de pages dans les réglages de l’application : </w:t>
      </w:r>
    </w:p>
    <w:p w14:paraId="42FC97B0" w14:textId="5CFD86AA" w:rsidR="00E20F7F" w:rsidRDefault="00E20F7F" w:rsidP="00E20F7F">
      <w:pPr>
        <w:pStyle w:val="Paragraphedeliste"/>
        <w:rPr>
          <w:rFonts w:ascii="Dreaming Outloud Script Pro" w:eastAsia="Helvetica Neue" w:hAnsi="Dreaming Outloud Script Pro" w:cs="Dreaming Outloud Script Pro"/>
        </w:rPr>
      </w:pPr>
      <w:r w:rsidRPr="00E20F7F">
        <w:rPr>
          <w:rFonts w:ascii="Dreaming Outloud Script Pro" w:eastAsia="Helvetica Neue" w:hAnsi="Dreaming Outloud Script Pro" w:cs="Dreaming Outloud Script Pro"/>
          <w:noProof/>
        </w:rPr>
        <w:drawing>
          <wp:inline distT="0" distB="0" distL="0" distR="0" wp14:anchorId="4420A82D" wp14:editId="42B0231B">
            <wp:extent cx="2971800" cy="3034585"/>
            <wp:effectExtent l="0" t="0" r="0" b="0"/>
            <wp:docPr id="1680073280"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73280" name="Image 1" descr="Une image contenant texte, capture d’écran, logiciel, Police&#10;&#10;Description générée automatiquement"/>
                    <pic:cNvPicPr/>
                  </pic:nvPicPr>
                  <pic:blipFill>
                    <a:blip r:embed="rId48"/>
                    <a:stretch>
                      <a:fillRect/>
                    </a:stretch>
                  </pic:blipFill>
                  <pic:spPr>
                    <a:xfrm>
                      <a:off x="0" y="0"/>
                      <a:ext cx="2973295" cy="3036111"/>
                    </a:xfrm>
                    <a:prstGeom prst="rect">
                      <a:avLst/>
                    </a:prstGeom>
                  </pic:spPr>
                </pic:pic>
              </a:graphicData>
            </a:graphic>
          </wp:inline>
        </w:drawing>
      </w:r>
    </w:p>
    <w:p w14:paraId="0524208C" w14:textId="560146D7" w:rsidR="00231AED" w:rsidRDefault="00231AED" w:rsidP="00E20F7F">
      <w:pPr>
        <w:pStyle w:val="Paragraphedeliste"/>
        <w:rPr>
          <w:rFonts w:ascii="Dreaming Outloud Script Pro" w:eastAsia="Helvetica Neue" w:hAnsi="Dreaming Outloud Script Pro" w:cs="Dreaming Outloud Script Pro"/>
        </w:rPr>
      </w:pPr>
    </w:p>
    <w:p w14:paraId="0A0797DA" w14:textId="77777777" w:rsidR="00231AED" w:rsidRDefault="00231AED" w:rsidP="00E20F7F">
      <w:pPr>
        <w:pStyle w:val="Paragraphedeliste"/>
        <w:rPr>
          <w:rFonts w:ascii="Dreaming Outloud Script Pro" w:eastAsia="Helvetica Neue" w:hAnsi="Dreaming Outloud Script Pro" w:cs="Dreaming Outloud Script Pro"/>
        </w:rPr>
      </w:pPr>
      <w:bookmarkStart w:id="14" w:name="_GoBack"/>
      <w:bookmarkEnd w:id="14"/>
    </w:p>
    <w:p w14:paraId="23C197BD" w14:textId="77777777" w:rsidR="00E20F7F" w:rsidRDefault="00E20F7F" w:rsidP="00E20F7F">
      <w:pPr>
        <w:pStyle w:val="Paragraphedeliste"/>
        <w:rPr>
          <w:rFonts w:ascii="Dreaming Outloud Script Pro" w:eastAsia="Helvetica Neue" w:hAnsi="Dreaming Outloud Script Pro" w:cs="Dreaming Outloud Script Pro"/>
        </w:rPr>
      </w:pPr>
    </w:p>
    <w:p w14:paraId="57ABA46D" w14:textId="1E7C3067" w:rsidR="00E20F7F" w:rsidRDefault="007231D6" w:rsidP="00E20F7F">
      <w:pPr>
        <w:pStyle w:val="En-tte"/>
        <w:numPr>
          <w:ilvl w:val="0"/>
          <w:numId w:val="27"/>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lastRenderedPageBreak/>
        <w:t>Soit u</w:t>
      </w:r>
      <w:r w:rsidR="00E20F7F">
        <w:rPr>
          <w:rFonts w:ascii="Dreaming Outloud Script Pro" w:eastAsia="Helvetica Neue" w:hAnsi="Dreaming Outloud Script Pro" w:cs="Dreaming Outloud Script Pro"/>
        </w:rPr>
        <w:t xml:space="preserve">tiliser l’option « vue d’ensemble » : appuyer sur les 4 carrés </w:t>
      </w:r>
    </w:p>
    <w:p w14:paraId="3B7EE290" w14:textId="2CD4D8BF" w:rsidR="00E20F7F" w:rsidRDefault="00E20F7F" w:rsidP="00E20F7F">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20"/>
        <w:jc w:val="both"/>
        <w:rPr>
          <w:rFonts w:ascii="Dreaming Outloud Script Pro" w:eastAsia="Helvetica Neue" w:hAnsi="Dreaming Outloud Script Pro" w:cs="Dreaming Outloud Script Pro"/>
        </w:rPr>
      </w:pPr>
      <w:r w:rsidRPr="00E20F7F">
        <w:rPr>
          <w:rFonts w:ascii="Dreaming Outloud Script Pro" w:eastAsia="Helvetica Neue" w:hAnsi="Dreaming Outloud Script Pro" w:cs="Dreaming Outloud Script Pro"/>
          <w:noProof/>
        </w:rPr>
        <w:drawing>
          <wp:inline distT="0" distB="0" distL="0" distR="0" wp14:anchorId="7C8BD367" wp14:editId="1FD567BA">
            <wp:extent cx="5305425" cy="3638603"/>
            <wp:effectExtent l="0" t="0" r="0" b="0"/>
            <wp:docPr id="1059496534" name="Image 1" descr="Une image contenant texte, capture d’écran, logiciel,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96534" name="Image 1" descr="Une image contenant texte, capture d’écran, logiciel, Site web&#10;&#10;Description générée automatiquement"/>
                    <pic:cNvPicPr/>
                  </pic:nvPicPr>
                  <pic:blipFill>
                    <a:blip r:embed="rId49"/>
                    <a:stretch>
                      <a:fillRect/>
                    </a:stretch>
                  </pic:blipFill>
                  <pic:spPr>
                    <a:xfrm>
                      <a:off x="0" y="0"/>
                      <a:ext cx="5307009" cy="3639689"/>
                    </a:xfrm>
                    <a:prstGeom prst="rect">
                      <a:avLst/>
                    </a:prstGeom>
                  </pic:spPr>
                </pic:pic>
              </a:graphicData>
            </a:graphic>
          </wp:inline>
        </w:drawing>
      </w:r>
    </w:p>
    <w:p w14:paraId="129C1257"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8785DDD"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CB59AFD"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E079C20"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4FD44A6"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33F8A05"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79EA315"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BE31820"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2213FA5" w14:textId="77777777"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093635F" w14:textId="77777777" w:rsidR="000D04EE" w:rsidRPr="0094445F"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15829D2" w14:textId="77777777" w:rsidR="000D04EE" w:rsidRPr="0094445F"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F2AC822" w14:textId="77777777" w:rsidR="00B74E55" w:rsidRDefault="00B74E55" w:rsidP="00B74E55"/>
    <w:p w14:paraId="3F35C42A" w14:textId="77777777" w:rsidR="00DD1124" w:rsidRDefault="00DD1124" w:rsidP="00B74E55"/>
    <w:p w14:paraId="58CF75D8" w14:textId="77777777" w:rsidR="00DD1124" w:rsidRDefault="00DD1124" w:rsidP="00B74E55"/>
    <w:p w14:paraId="7AB05EAF" w14:textId="77777777" w:rsidR="00DD1124" w:rsidRDefault="00DD1124" w:rsidP="00B74E55"/>
    <w:p w14:paraId="598FBEE3" w14:textId="77777777" w:rsidR="00DD1124" w:rsidRDefault="00DD1124" w:rsidP="00B74E55"/>
    <w:p w14:paraId="7D7367DE" w14:textId="77777777" w:rsidR="00DD1124" w:rsidRDefault="00DD1124" w:rsidP="00B74E55"/>
    <w:p w14:paraId="5F04410F" w14:textId="77777777" w:rsidR="00DD1124" w:rsidRDefault="00DD1124" w:rsidP="00B74E55"/>
    <w:p w14:paraId="26C4BE21" w14:textId="77777777" w:rsidR="00DD1124" w:rsidRDefault="00DD1124" w:rsidP="00B74E55"/>
    <w:p w14:paraId="28193BF8" w14:textId="77777777" w:rsidR="00DD1124" w:rsidRDefault="00DD1124" w:rsidP="00B74E55"/>
    <w:p w14:paraId="5209025F" w14:textId="77777777" w:rsidR="00DD1124" w:rsidRPr="00B74E55" w:rsidRDefault="00DD1124" w:rsidP="00B74E55"/>
    <w:p w14:paraId="2EEBE6B2" w14:textId="57F9CDE9" w:rsidR="005C4D30" w:rsidRDefault="005C4D30" w:rsidP="00B74E55">
      <w:pPr>
        <w:pStyle w:val="Titre1"/>
      </w:pPr>
      <w:bookmarkStart w:id="15" w:name="_Toc138080729"/>
      <w:r>
        <w:lastRenderedPageBreak/>
        <w:t>Gestion des fichiers et des dossiers</w:t>
      </w:r>
      <w:bookmarkEnd w:id="15"/>
      <w:r>
        <w:t xml:space="preserve"> </w:t>
      </w:r>
    </w:p>
    <w:p w14:paraId="09C0D590" w14:textId="24BC2589" w:rsidR="000D04EE" w:rsidRPr="000D04EE" w:rsidRDefault="000D04EE" w:rsidP="000D04EE"/>
    <w:p w14:paraId="43BC1FA3" w14:textId="0DF0ED86" w:rsidR="000D04EE" w:rsidRPr="00460606"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16" w:name="_Toc138080730"/>
      <w:r w:rsidRPr="00460606">
        <w:t xml:space="preserve">Organiser </w:t>
      </w:r>
      <w:r>
        <w:t>les</w:t>
      </w:r>
      <w:r w:rsidRPr="00460606">
        <w:t xml:space="preserve"> documents et </w:t>
      </w:r>
      <w:r>
        <w:t xml:space="preserve">les </w:t>
      </w:r>
      <w:r w:rsidRPr="00460606">
        <w:t>dossiers</w:t>
      </w:r>
      <w:bookmarkEnd w:id="16"/>
      <w:r w:rsidRPr="00460606">
        <w:t> </w:t>
      </w:r>
    </w:p>
    <w:p w14:paraId="231681D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17EDAF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44960" behindDoc="0" locked="0" layoutInCell="1" allowOverlap="1" wp14:anchorId="799290DC" wp14:editId="06CC467B">
                <wp:simplePos x="0" y="0"/>
                <wp:positionH relativeFrom="margin">
                  <wp:posOffset>5795010</wp:posOffset>
                </wp:positionH>
                <wp:positionV relativeFrom="paragraph">
                  <wp:posOffset>133985</wp:posOffset>
                </wp:positionV>
                <wp:extent cx="381000" cy="238125"/>
                <wp:effectExtent l="19050" t="19050" r="19050" b="28575"/>
                <wp:wrapNone/>
                <wp:docPr id="962119721" name="Ellipse 962119721"/>
                <wp:cNvGraphicFramePr/>
                <a:graphic xmlns:a="http://schemas.openxmlformats.org/drawingml/2006/main">
                  <a:graphicData uri="http://schemas.microsoft.com/office/word/2010/wordprocessingShape">
                    <wps:wsp>
                      <wps:cNvSpPr/>
                      <wps:spPr>
                        <a:xfrm>
                          <a:off x="0" y="0"/>
                          <a:ext cx="381000" cy="23812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0C88D5D8"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99290DC" id="Ellipse 962119721" o:spid="_x0000_s1054" style="position:absolute;left:0;text-align:left;margin-left:456.3pt;margin-top:10.55pt;width:30pt;height:18.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" filled="f" strokecolor="#ff2d21 [3208]" strokeweight="3pt">
                <v:textbox inset="4pt,4pt,4pt,4pt">
                  <w:txbxContent>
                    <w:p w14:paraId="0C88D5D8" w14:textId="77777777" w:rsidR="000D04EE" w:rsidRDefault="000D04EE" w:rsidP="000D04EE">
                      <w:pPr>
                        <w:jc w:val="center"/>
                      </w:pPr>
                    </w:p>
                  </w:txbxContent>
                </v:textbox>
                <w10:wrap anchorx="margin"/>
              </v:oval>
            </w:pict>
          </mc:Fallback>
        </mc:AlternateContent>
      </w:r>
      <w:r w:rsidRPr="00070CAF">
        <w:rPr>
          <w:rFonts w:ascii="Dreaming Outloud Script Pro" w:eastAsia="Helvetica Neue" w:hAnsi="Dreaming Outloud Script Pro" w:cs="Dreaming Outloud Script Pro"/>
          <w:noProof/>
        </w:rPr>
        <w:drawing>
          <wp:anchor distT="0" distB="0" distL="114300" distR="114300" simplePos="0" relativeHeight="251943936" behindDoc="1" locked="0" layoutInCell="1" allowOverlap="1" wp14:anchorId="65B88837" wp14:editId="734E9446">
            <wp:simplePos x="0" y="0"/>
            <wp:positionH relativeFrom="margin">
              <wp:align>right</wp:align>
            </wp:positionH>
            <wp:positionV relativeFrom="paragraph">
              <wp:posOffset>10160</wp:posOffset>
            </wp:positionV>
            <wp:extent cx="1490980" cy="2238375"/>
            <wp:effectExtent l="0" t="0" r="0" b="9525"/>
            <wp:wrapTight wrapText="bothSides">
              <wp:wrapPolygon edited="0">
                <wp:start x="0" y="0"/>
                <wp:lineTo x="0" y="21508"/>
                <wp:lineTo x="21250" y="21508"/>
                <wp:lineTo x="21250" y="0"/>
                <wp:lineTo x="0" y="0"/>
              </wp:wrapPolygon>
            </wp:wrapTight>
            <wp:docPr id="63093072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30724" name="Image 1" descr="Une image contenant texte, capture d’écran, Police, nombre&#10;&#10;Description générée automatiquement"/>
                    <pic:cNvPicPr/>
                  </pic:nvPicPr>
                  <pic:blipFill rotWithShape="1">
                    <a:blip r:embed="rId50"/>
                    <a:srcRect b="49081"/>
                    <a:stretch/>
                  </pic:blipFill>
                  <pic:spPr bwMode="auto">
                    <a:xfrm>
                      <a:off x="0" y="0"/>
                      <a:ext cx="149098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445F">
        <w:rPr>
          <w:rFonts w:ascii="Dreaming Outloud Script Pro" w:eastAsia="Helvetica Neue" w:hAnsi="Dreaming Outloud Script Pro" w:cs="Dreaming Outloud Script Pro"/>
        </w:rPr>
        <w:t>Dans mes fichiers</w:t>
      </w:r>
      <w:r>
        <w:rPr>
          <w:rFonts w:ascii="Dreaming Outloud Script Pro" w:eastAsia="Helvetica Neue" w:hAnsi="Dreaming Outloud Script Pro" w:cs="Dreaming Outloud Script Pro"/>
        </w:rPr>
        <w:t>, utiliser les</w:t>
      </w:r>
      <w:r w:rsidRPr="0094445F">
        <w:rPr>
          <w:rFonts w:ascii="Dreaming Outloud Script Pro" w:eastAsia="Helvetica Neue" w:hAnsi="Dreaming Outloud Script Pro" w:cs="Dreaming Outloud Script Pro"/>
        </w:rPr>
        <w:t xml:space="preserve"> 3 petits points en haut à droite </w:t>
      </w:r>
      <w:r>
        <w:rPr>
          <w:rFonts w:ascii="Dreaming Outloud Script Pro" w:eastAsia="Helvetica Neue" w:hAnsi="Dreaming Outloud Script Pro" w:cs="Dreaming Outloud Script Pro"/>
        </w:rPr>
        <w:t>afin de choisir :</w:t>
      </w:r>
    </w:p>
    <w:p w14:paraId="6AA3C7E4" w14:textId="77777777" w:rsidR="000D04EE" w:rsidRDefault="000D04EE" w:rsidP="000D04EE">
      <w:pPr>
        <w:pStyle w:val="En-tte"/>
        <w:numPr>
          <w:ilvl w:val="0"/>
          <w:numId w:val="2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L’affichage en</w:t>
      </w:r>
      <w:r w:rsidRPr="0094445F">
        <w:rPr>
          <w:rFonts w:ascii="Dreaming Outloud Script Pro" w:eastAsia="Helvetica Neue" w:hAnsi="Dreaming Outloud Script Pro" w:cs="Dreaming Outloud Script Pro"/>
        </w:rPr>
        <w:t xml:space="preserve"> grille </w:t>
      </w:r>
      <w:r>
        <w:rPr>
          <w:rFonts w:ascii="Dreaming Outloud Script Pro" w:eastAsia="Helvetica Neue" w:hAnsi="Dreaming Outloud Script Pro" w:cs="Dreaming Outloud Script Pro"/>
        </w:rPr>
        <w:t>ou en</w:t>
      </w:r>
      <w:r w:rsidRPr="0094445F">
        <w:rPr>
          <w:rFonts w:ascii="Dreaming Outloud Script Pro" w:eastAsia="Helvetica Neue" w:hAnsi="Dreaming Outloud Script Pro" w:cs="Dreaming Outloud Script Pro"/>
        </w:rPr>
        <w:t xml:space="preserve"> liste</w:t>
      </w:r>
      <w:r>
        <w:rPr>
          <w:rFonts w:ascii="Dreaming Outloud Script Pro" w:eastAsia="Helvetica Neue" w:hAnsi="Dreaming Outloud Script Pro" w:cs="Dreaming Outloud Script Pro"/>
        </w:rPr>
        <w:t xml:space="preserve"> </w:t>
      </w:r>
    </w:p>
    <w:p w14:paraId="28386792" w14:textId="77777777" w:rsidR="000D04EE" w:rsidRDefault="000D04EE" w:rsidP="000D04EE">
      <w:pPr>
        <w:pStyle w:val="En-tte"/>
        <w:numPr>
          <w:ilvl w:val="0"/>
          <w:numId w:val="2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L’affichage selon le nom, la date ou la taille du document. </w:t>
      </w:r>
    </w:p>
    <w:p w14:paraId="16EA1B8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E2F4C4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78D529F"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3A78504"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CA6A97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0C0313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82CF5E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FE28079"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F678ED4" w14:textId="77777777" w:rsidR="000D04EE" w:rsidRPr="00070CA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b/>
          <w:bCs/>
          <w:sz w:val="28"/>
          <w:szCs w:val="28"/>
        </w:rPr>
      </w:pPr>
      <w:r w:rsidRPr="00070CAF">
        <w:rPr>
          <w:rFonts w:ascii="Dreaming Outloud Script Pro" w:eastAsia="Helvetica Neue" w:hAnsi="Dreaming Outloud Script Pro" w:cs="Dreaming Outloud Script Pro"/>
          <w:b/>
          <w:bCs/>
          <w:sz w:val="28"/>
          <w:szCs w:val="28"/>
          <w:u w:val="single"/>
        </w:rPr>
        <w:t>Placer un document dans un dossier</w:t>
      </w:r>
      <w:r w:rsidRPr="00070CAF">
        <w:rPr>
          <w:rFonts w:ascii="Dreaming Outloud Script Pro" w:eastAsia="Helvetica Neue" w:hAnsi="Dreaming Outloud Script Pro" w:cs="Dreaming Outloud Script Pro"/>
          <w:b/>
          <w:bCs/>
          <w:sz w:val="28"/>
          <w:szCs w:val="28"/>
        </w:rPr>
        <w:t xml:space="preserve"> : </w:t>
      </w:r>
    </w:p>
    <w:p w14:paraId="32DF3202" w14:textId="77777777" w:rsidR="000D04EE" w:rsidRDefault="000D04EE" w:rsidP="000D04EE">
      <w:pPr>
        <w:pStyle w:val="En-tte"/>
        <w:numPr>
          <w:ilvl w:val="0"/>
          <w:numId w:val="16"/>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S</w:t>
      </w:r>
      <w:r w:rsidRPr="0094445F">
        <w:rPr>
          <w:rFonts w:ascii="Dreaming Outloud Script Pro" w:eastAsia="Helvetica Neue" w:hAnsi="Dreaming Outloud Script Pro" w:cs="Dreaming Outloud Script Pro"/>
        </w:rPr>
        <w:t xml:space="preserve">oit avec appui </w:t>
      </w:r>
      <w:r>
        <w:rPr>
          <w:rFonts w:ascii="Dreaming Outloud Script Pro" w:eastAsia="Helvetica Neue" w:hAnsi="Dreaming Outloud Script Pro" w:cs="Dreaming Outloud Script Pro"/>
        </w:rPr>
        <w:t xml:space="preserve">long déplacé : faire glisser le fichier dans un dossier </w:t>
      </w:r>
    </w:p>
    <w:p w14:paraId="378E4C25" w14:textId="77777777" w:rsidR="000D04EE" w:rsidRPr="0094445F" w:rsidRDefault="000D04EE" w:rsidP="000D04EE">
      <w:pPr>
        <w:pStyle w:val="En-tte"/>
        <w:numPr>
          <w:ilvl w:val="0"/>
          <w:numId w:val="16"/>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S</w:t>
      </w:r>
      <w:r w:rsidRPr="0094445F">
        <w:rPr>
          <w:rFonts w:ascii="Dreaming Outloud Script Pro" w:eastAsia="Helvetica Neue" w:hAnsi="Dreaming Outloud Script Pro" w:cs="Dreaming Outloud Script Pro"/>
        </w:rPr>
        <w:t xml:space="preserve">oit via les 3 petits points </w:t>
      </w:r>
      <w:r>
        <w:rPr>
          <w:rFonts w:ascii="Dreaming Outloud Script Pro" w:eastAsia="Helvetica Neue" w:hAnsi="Dreaming Outloud Script Pro" w:cs="Dreaming Outloud Script Pro"/>
        </w:rPr>
        <w:t>&gt;</w:t>
      </w:r>
      <w:r w:rsidRPr="0094445F">
        <w:rPr>
          <w:rFonts w:ascii="Dreaming Outloud Script Pro" w:eastAsia="Helvetica Neue" w:hAnsi="Dreaming Outloud Script Pro" w:cs="Dreaming Outloud Script Pro"/>
        </w:rPr>
        <w:t xml:space="preserve"> déplacer </w:t>
      </w:r>
      <w:r>
        <w:rPr>
          <w:rFonts w:ascii="Dreaming Outloud Script Pro" w:eastAsia="Helvetica Neue" w:hAnsi="Dreaming Outloud Script Pro" w:cs="Dreaming Outloud Script Pro"/>
        </w:rPr>
        <w:t>&gt;</w:t>
      </w:r>
      <w:r w:rsidRPr="0094445F">
        <w:rPr>
          <w:rFonts w:ascii="Dreaming Outloud Script Pro" w:eastAsia="Helvetica Neue" w:hAnsi="Dreaming Outloud Script Pro" w:cs="Dreaming Outloud Script Pro"/>
        </w:rPr>
        <w:t xml:space="preserve"> choisir son emplacement </w:t>
      </w:r>
      <w:r>
        <w:rPr>
          <w:rFonts w:ascii="Dreaming Outloud Script Pro" w:eastAsia="Helvetica Neue" w:hAnsi="Dreaming Outloud Script Pro" w:cs="Dreaming Outloud Script Pro"/>
        </w:rPr>
        <w:t>&gt; déplacer</w:t>
      </w:r>
    </w:p>
    <w:p w14:paraId="690C03FA"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070CAF">
        <w:rPr>
          <w:rFonts w:ascii="Dreaming Outloud Script Pro" w:eastAsia="Helvetica Neue" w:hAnsi="Dreaming Outloud Script Pro" w:cs="Dreaming Outloud Script Pro"/>
          <w:noProof/>
        </w:rPr>
        <w:drawing>
          <wp:anchor distT="0" distB="0" distL="114300" distR="114300" simplePos="0" relativeHeight="251947008" behindDoc="1" locked="0" layoutInCell="1" allowOverlap="1" wp14:anchorId="289B29A8" wp14:editId="6399DEFB">
            <wp:simplePos x="0" y="0"/>
            <wp:positionH relativeFrom="column">
              <wp:posOffset>-139065</wp:posOffset>
            </wp:positionH>
            <wp:positionV relativeFrom="paragraph">
              <wp:posOffset>251460</wp:posOffset>
            </wp:positionV>
            <wp:extent cx="4012876" cy="1933575"/>
            <wp:effectExtent l="38100" t="38100" r="102235" b="85725"/>
            <wp:wrapTight wrapText="bothSides">
              <wp:wrapPolygon edited="0">
                <wp:start x="0" y="-426"/>
                <wp:lineTo x="-205" y="-213"/>
                <wp:lineTo x="-205" y="21494"/>
                <wp:lineTo x="-103" y="22345"/>
                <wp:lineTo x="21843" y="22345"/>
                <wp:lineTo x="22048" y="20217"/>
                <wp:lineTo x="22048" y="3192"/>
                <wp:lineTo x="21740" y="0"/>
                <wp:lineTo x="21740" y="-426"/>
                <wp:lineTo x="0" y="-426"/>
              </wp:wrapPolygon>
            </wp:wrapTight>
            <wp:docPr id="1199516667"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16667" name="Image 1" descr="Une image contenant texte, nombre, Police, logiciel&#10;&#10;Description générée automatiquement"/>
                    <pic:cNvPicPr/>
                  </pic:nvPicPr>
                  <pic:blipFill>
                    <a:blip r:embed="rId51"/>
                    <a:stretch>
                      <a:fillRect/>
                    </a:stretch>
                  </pic:blipFill>
                  <pic:spPr>
                    <a:xfrm>
                      <a:off x="0" y="0"/>
                      <a:ext cx="4012876" cy="1933575"/>
                    </a:xfrm>
                    <a:prstGeom prst="rect">
                      <a:avLst/>
                    </a:prstGeom>
                    <a:effectLst>
                      <a:outerShdw blurRad="50800" dist="38100" dir="2700000" algn="tl" rotWithShape="0">
                        <a:prstClr val="black">
                          <a:alpha val="40000"/>
                        </a:prstClr>
                      </a:outerShdw>
                    </a:effectLst>
                  </pic:spPr>
                </pic:pic>
              </a:graphicData>
            </a:graphic>
          </wp:anchor>
        </w:drawing>
      </w:r>
    </w:p>
    <w:p w14:paraId="0D01742D" w14:textId="10D809FB"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BD29A79" w14:textId="0C9B4FD9"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97CC94F" w14:textId="0179075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49056" behindDoc="0" locked="0" layoutInCell="1" allowOverlap="1" wp14:anchorId="210C31EE" wp14:editId="02EAE550">
                <wp:simplePos x="0" y="0"/>
                <wp:positionH relativeFrom="margin">
                  <wp:posOffset>1956434</wp:posOffset>
                </wp:positionH>
                <wp:positionV relativeFrom="paragraph">
                  <wp:posOffset>141606</wp:posOffset>
                </wp:positionV>
                <wp:extent cx="847725" cy="342900"/>
                <wp:effectExtent l="19050" t="19050" r="28575" b="19050"/>
                <wp:wrapNone/>
                <wp:docPr id="1734813426" name="Ellipse 1734813426"/>
                <wp:cNvGraphicFramePr/>
                <a:graphic xmlns:a="http://schemas.openxmlformats.org/drawingml/2006/main">
                  <a:graphicData uri="http://schemas.microsoft.com/office/word/2010/wordprocessingShape">
                    <wps:wsp>
                      <wps:cNvSpPr/>
                      <wps:spPr>
                        <a:xfrm>
                          <a:off x="0" y="0"/>
                          <a:ext cx="847725" cy="3429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7880818D"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10C31EE" id="Ellipse 1734813426" o:spid="_x0000_s1055" style="position:absolute;left:0;text-align:left;margin-left:154.05pt;margin-top:11.15pt;width:66.75pt;height:27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" filled="f" strokecolor="#ff2d21 [3208]" strokeweight="3pt">
                <v:textbox inset="4pt,4pt,4pt,4pt">
                  <w:txbxContent>
                    <w:p w14:paraId="7880818D" w14:textId="77777777" w:rsidR="000D04EE" w:rsidRDefault="000D04EE" w:rsidP="000D04EE">
                      <w:pPr>
                        <w:jc w:val="center"/>
                      </w:pPr>
                    </w:p>
                  </w:txbxContent>
                </v:textbox>
                <w10:wrap anchorx="margin"/>
              </v:oval>
            </w:pict>
          </mc:Fallback>
        </mc:AlternateContent>
      </w:r>
      <w:r>
        <w:rPr>
          <w:noProof/>
        </w:rPr>
        <mc:AlternateContent>
          <mc:Choice Requires="wps">
            <w:drawing>
              <wp:anchor distT="0" distB="0" distL="114300" distR="114300" simplePos="0" relativeHeight="251948032" behindDoc="0" locked="0" layoutInCell="1" allowOverlap="1" wp14:anchorId="2DFC2C15" wp14:editId="3E33E54A">
                <wp:simplePos x="0" y="0"/>
                <wp:positionH relativeFrom="margin">
                  <wp:posOffset>3470910</wp:posOffset>
                </wp:positionH>
                <wp:positionV relativeFrom="paragraph">
                  <wp:posOffset>169545</wp:posOffset>
                </wp:positionV>
                <wp:extent cx="381000" cy="238125"/>
                <wp:effectExtent l="19050" t="19050" r="19050" b="28575"/>
                <wp:wrapNone/>
                <wp:docPr id="1931586318" name="Ellipse 1931586318"/>
                <wp:cNvGraphicFramePr/>
                <a:graphic xmlns:a="http://schemas.openxmlformats.org/drawingml/2006/main">
                  <a:graphicData uri="http://schemas.microsoft.com/office/word/2010/wordprocessingShape">
                    <wps:wsp>
                      <wps:cNvSpPr/>
                      <wps:spPr>
                        <a:xfrm>
                          <a:off x="0" y="0"/>
                          <a:ext cx="381000" cy="23812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74F7065D"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DFC2C15" id="Ellipse 1931586318" o:spid="_x0000_s1056" style="position:absolute;left:0;text-align:left;margin-left:273.3pt;margin-top:13.35pt;width:30pt;height:18.7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" filled="f" strokecolor="#ff2d21 [3208]" strokeweight="3pt">
                <v:textbox inset="4pt,4pt,4pt,4pt">
                  <w:txbxContent>
                    <w:p w14:paraId="74F7065D" w14:textId="77777777" w:rsidR="000D04EE" w:rsidRDefault="000D04EE" w:rsidP="000D04EE">
                      <w:pPr>
                        <w:jc w:val="center"/>
                      </w:pPr>
                    </w:p>
                  </w:txbxContent>
                </v:textbox>
                <w10:wrap anchorx="margin"/>
              </v:oval>
            </w:pict>
          </mc:Fallback>
        </mc:AlternateContent>
      </w:r>
    </w:p>
    <w:p w14:paraId="33439BC4" w14:textId="37A55514"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3BB6D4B" w14:textId="76439DF5" w:rsidR="000D04EE"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50080" behindDoc="0" locked="0" layoutInCell="1" allowOverlap="1" wp14:anchorId="67F0228B" wp14:editId="643EF88A">
                <wp:simplePos x="0" y="0"/>
                <wp:positionH relativeFrom="margin">
                  <wp:posOffset>2832735</wp:posOffset>
                </wp:positionH>
                <wp:positionV relativeFrom="paragraph">
                  <wp:posOffset>64135</wp:posOffset>
                </wp:positionV>
                <wp:extent cx="1181100" cy="666750"/>
                <wp:effectExtent l="19050" t="19050" r="38100" b="38100"/>
                <wp:wrapNone/>
                <wp:docPr id="1420807301" name="Connecteur droit avec flèche 1420807301"/>
                <wp:cNvGraphicFramePr/>
                <a:graphic xmlns:a="http://schemas.openxmlformats.org/drawingml/2006/main">
                  <a:graphicData uri="http://schemas.microsoft.com/office/word/2010/wordprocessingShape">
                    <wps:wsp>
                      <wps:cNvCnPr/>
                      <wps:spPr>
                        <a:xfrm>
                          <a:off x="0" y="0"/>
                          <a:ext cx="1181100" cy="666750"/>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00D252F" id="Connecteur droit avec flèche 1420807301" o:spid="_x0000_s1026" type="#_x0000_t32" style="position:absolute;margin-left:223.05pt;margin-top:5.05pt;width:93pt;height:52.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" strokecolor="#ff1e12 [3048]" strokeweight="2.25pt">
                <v:stroke endarrow="block"/>
                <w10:wrap anchorx="margin"/>
              </v:shape>
            </w:pict>
          </mc:Fallback>
        </mc:AlternateContent>
      </w:r>
      <w:r w:rsidRPr="00070CAF">
        <w:rPr>
          <w:rFonts w:ascii="Dreaming Outloud Script Pro" w:eastAsia="Helvetica Neue" w:hAnsi="Dreaming Outloud Script Pro" w:cs="Dreaming Outloud Script Pro"/>
          <w:noProof/>
        </w:rPr>
        <w:drawing>
          <wp:anchor distT="0" distB="0" distL="114300" distR="114300" simplePos="0" relativeHeight="251945984" behindDoc="1" locked="0" layoutInCell="1" allowOverlap="1" wp14:anchorId="3D5228ED" wp14:editId="7FB5722E">
            <wp:simplePos x="0" y="0"/>
            <wp:positionH relativeFrom="margin">
              <wp:posOffset>4051935</wp:posOffset>
            </wp:positionH>
            <wp:positionV relativeFrom="paragraph">
              <wp:posOffset>292735</wp:posOffset>
            </wp:positionV>
            <wp:extent cx="2247900" cy="1932305"/>
            <wp:effectExtent l="38100" t="38100" r="95250" b="86995"/>
            <wp:wrapTight wrapText="bothSides">
              <wp:wrapPolygon edited="0">
                <wp:start x="0" y="-426"/>
                <wp:lineTo x="-366" y="-213"/>
                <wp:lineTo x="-366" y="21508"/>
                <wp:lineTo x="-183" y="22360"/>
                <wp:lineTo x="21966" y="22360"/>
                <wp:lineTo x="22332" y="20230"/>
                <wp:lineTo x="22332" y="3194"/>
                <wp:lineTo x="21783" y="0"/>
                <wp:lineTo x="21783" y="-426"/>
                <wp:lineTo x="0" y="-426"/>
              </wp:wrapPolygon>
            </wp:wrapTight>
            <wp:docPr id="52003980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39801" name="Image 1" descr="Une image contenant texte, capture d’écran, Police, nombre&#10;&#10;Description générée automatiquement"/>
                    <pic:cNvPicPr/>
                  </pic:nvPicPr>
                  <pic:blipFill>
                    <a:blip r:embed="rId52"/>
                    <a:stretch>
                      <a:fillRect/>
                    </a:stretch>
                  </pic:blipFill>
                  <pic:spPr>
                    <a:xfrm>
                      <a:off x="0" y="0"/>
                      <a:ext cx="2247900" cy="19323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5CADD7"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BAE0432" w14:textId="341BD480"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4453A7C" w14:textId="77777777"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F31875A" w14:textId="77777777"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DE3D30D"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4F2797A" w14:textId="67FFAD96" w:rsidR="00DD1124" w:rsidRPr="00DD1124" w:rsidRDefault="000D04EE" w:rsidP="00DD1124">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17" w:name="_Toc138080731"/>
      <w:r w:rsidRPr="00460606">
        <w:lastRenderedPageBreak/>
        <w:t xml:space="preserve">Modifier le nom </w:t>
      </w:r>
      <w:r w:rsidR="009730DA">
        <w:t>d’</w:t>
      </w:r>
      <w:r w:rsidRPr="00460606">
        <w:t>un document</w:t>
      </w:r>
      <w:bookmarkEnd w:id="17"/>
      <w:r w:rsidRPr="00460606">
        <w:t> </w:t>
      </w:r>
    </w:p>
    <w:p w14:paraId="22E93841" w14:textId="5381AE9F" w:rsidR="000D04EE" w:rsidRPr="00DD1124" w:rsidRDefault="00DD1124" w:rsidP="000D04EE">
      <w:pPr>
        <w:pStyle w:val="En-tte"/>
        <w:numPr>
          <w:ilvl w:val="0"/>
          <w:numId w:val="22"/>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u w:val="single"/>
        </w:rPr>
      </w:pPr>
      <w:r w:rsidRPr="00DA1198">
        <w:rPr>
          <w:rFonts w:ascii="Dreaming Outloud Script Pro" w:eastAsia="Helvetica Neue" w:hAnsi="Dreaming Outloud Script Pro" w:cs="Dreaming Outloud Script Pro"/>
          <w:noProof/>
        </w:rPr>
        <w:drawing>
          <wp:anchor distT="0" distB="0" distL="114300" distR="114300" simplePos="0" relativeHeight="251960320" behindDoc="1" locked="0" layoutInCell="1" allowOverlap="1" wp14:anchorId="58D67AC9" wp14:editId="0D7A4207">
            <wp:simplePos x="0" y="0"/>
            <wp:positionH relativeFrom="margin">
              <wp:posOffset>4977130</wp:posOffset>
            </wp:positionH>
            <wp:positionV relativeFrom="paragraph">
              <wp:posOffset>46355</wp:posOffset>
            </wp:positionV>
            <wp:extent cx="1228725" cy="2729865"/>
            <wp:effectExtent l="38100" t="38100" r="104775" b="89535"/>
            <wp:wrapTight wrapText="bothSides">
              <wp:wrapPolygon edited="0">
                <wp:start x="0" y="-301"/>
                <wp:lineTo x="-670" y="-151"/>
                <wp:lineTo x="-670" y="21555"/>
                <wp:lineTo x="-335" y="22158"/>
                <wp:lineTo x="22437" y="22158"/>
                <wp:lineTo x="23107" y="21555"/>
                <wp:lineTo x="23107" y="2261"/>
                <wp:lineTo x="22102" y="0"/>
                <wp:lineTo x="22102" y="-301"/>
                <wp:lineTo x="0" y="-301"/>
              </wp:wrapPolygon>
            </wp:wrapTight>
            <wp:docPr id="609446880" name="Image 609446880"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3088" name="Image 1" descr="Une image contenant texte, capture d’écran, logiciel, Icône d’ordinateur&#10;&#10;Description générée automatiquement"/>
                    <pic:cNvPicPr/>
                  </pic:nvPicPr>
                  <pic:blipFill rotWithShape="1">
                    <a:blip r:embed="rId53"/>
                    <a:srcRect l="48969" r="6228"/>
                    <a:stretch/>
                  </pic:blipFill>
                  <pic:spPr bwMode="auto">
                    <a:xfrm>
                      <a:off x="0" y="0"/>
                      <a:ext cx="1228725" cy="27298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0D04EE" w:rsidRPr="00DD1124">
        <w:rPr>
          <w:rFonts w:ascii="Dreaming Outloud Script Pro" w:eastAsia="Helvetica Neue" w:hAnsi="Dreaming Outloud Script Pro" w:cs="Dreaming Outloud Script Pro"/>
          <w:u w:val="single"/>
        </w:rPr>
        <w:t xml:space="preserve">Si l’affichage est en mode grille : </w:t>
      </w:r>
    </w:p>
    <w:p w14:paraId="681FDC91" w14:textId="542967D8"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Cliquer sur les 3 petits points à côté du dossier &gt; renommer &gt; ok </w:t>
      </w:r>
    </w:p>
    <w:p w14:paraId="74100301" w14:textId="00EAC709"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64416" behindDoc="0" locked="0" layoutInCell="1" allowOverlap="1" wp14:anchorId="3A1B7869" wp14:editId="6D7E5A98">
                <wp:simplePos x="0" y="0"/>
                <wp:positionH relativeFrom="margin">
                  <wp:posOffset>4118610</wp:posOffset>
                </wp:positionH>
                <wp:positionV relativeFrom="paragraph">
                  <wp:posOffset>31115</wp:posOffset>
                </wp:positionV>
                <wp:extent cx="914400" cy="723900"/>
                <wp:effectExtent l="19050" t="19050" r="57150" b="38100"/>
                <wp:wrapNone/>
                <wp:docPr id="74060696" name="Connecteur droit avec flèche 74060696"/>
                <wp:cNvGraphicFramePr/>
                <a:graphic xmlns:a="http://schemas.openxmlformats.org/drawingml/2006/main">
                  <a:graphicData uri="http://schemas.microsoft.com/office/word/2010/wordprocessingShape">
                    <wps:wsp>
                      <wps:cNvCnPr/>
                      <wps:spPr>
                        <a:xfrm>
                          <a:off x="0" y="0"/>
                          <a:ext cx="914400" cy="723900"/>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944E74" id="Connecteur droit avec flèche 74060696" o:spid="_x0000_s1026" type="#_x0000_t32" style="position:absolute;margin-left:324.3pt;margin-top:2.45pt;width:1in;height:57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" strokecolor="#ff1e12 [3048]" strokeweight="2.25pt">
                <v:stroke endarrow="block"/>
                <w10:wrap anchorx="margin"/>
              </v:shape>
            </w:pict>
          </mc:Fallback>
        </mc:AlternateContent>
      </w:r>
    </w:p>
    <w:p w14:paraId="48B09FB2" w14:textId="7DF062E9" w:rsidR="00DD1124" w:rsidRDefault="00DD1124"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8EBF682" w14:textId="1A3F003B" w:rsidR="000D04EE" w:rsidRPr="00DD1124" w:rsidRDefault="000D04EE" w:rsidP="000D04EE">
      <w:pPr>
        <w:pStyle w:val="En-tte"/>
        <w:numPr>
          <w:ilvl w:val="0"/>
          <w:numId w:val="22"/>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u w:val="single"/>
        </w:rPr>
      </w:pPr>
      <w:r w:rsidRPr="00DD1124">
        <w:rPr>
          <w:rFonts w:ascii="Dreaming Outloud Script Pro" w:eastAsia="Helvetica Neue" w:hAnsi="Dreaming Outloud Script Pro" w:cs="Dreaming Outloud Script Pro"/>
          <w:u w:val="single"/>
        </w:rPr>
        <w:t xml:space="preserve">Si l’affichage est en mode liste : </w:t>
      </w:r>
    </w:p>
    <w:p w14:paraId="2DE05CB8" w14:textId="218CA90C" w:rsidR="00DD1124" w:rsidRPr="0094445F" w:rsidRDefault="00DD1124" w:rsidP="00DD1124">
      <w:pPr>
        <w:pStyle w:val="En-tte"/>
        <w:numPr>
          <w:ilvl w:val="0"/>
          <w:numId w:val="2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62368" behindDoc="0" locked="0" layoutInCell="1" allowOverlap="1" wp14:anchorId="5C1DDD06" wp14:editId="628DAB19">
                <wp:simplePos x="0" y="0"/>
                <wp:positionH relativeFrom="margin">
                  <wp:posOffset>5099685</wp:posOffset>
                </wp:positionH>
                <wp:positionV relativeFrom="paragraph">
                  <wp:posOffset>27940</wp:posOffset>
                </wp:positionV>
                <wp:extent cx="685800" cy="238125"/>
                <wp:effectExtent l="19050" t="19050" r="19050" b="28575"/>
                <wp:wrapNone/>
                <wp:docPr id="130385269" name="Ellipse 130385269"/>
                <wp:cNvGraphicFramePr/>
                <a:graphic xmlns:a="http://schemas.openxmlformats.org/drawingml/2006/main">
                  <a:graphicData uri="http://schemas.microsoft.com/office/word/2010/wordprocessingShape">
                    <wps:wsp>
                      <wps:cNvSpPr/>
                      <wps:spPr>
                        <a:xfrm>
                          <a:off x="0" y="0"/>
                          <a:ext cx="685800" cy="23812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738CF319" w14:textId="77777777" w:rsidR="00DD1124" w:rsidRDefault="00DD1124" w:rsidP="00DD1124">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C1DDD06" id="Ellipse 130385269" o:spid="_x0000_s1057" style="position:absolute;left:0;text-align:left;margin-left:401.55pt;margin-top:2.2pt;width:54pt;height:18.7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" filled="f" strokecolor="#ff2d21 [3208]" strokeweight="3pt">
                <v:textbox inset="4pt,4pt,4pt,4pt">
                  <w:txbxContent>
                    <w:p w14:paraId="738CF319" w14:textId="77777777" w:rsidR="00DD1124" w:rsidRDefault="00DD1124" w:rsidP="00DD1124">
                      <w:pPr>
                        <w:jc w:val="center"/>
                      </w:pPr>
                    </w:p>
                  </w:txbxContent>
                </v:textbox>
                <w10:wrap anchorx="margin"/>
              </v:oval>
            </w:pict>
          </mc:Fallback>
        </mc:AlternateContent>
      </w:r>
      <w:r w:rsidRPr="00DD1124">
        <w:rPr>
          <w:noProof/>
          <w:u w:val="single"/>
        </w:rPr>
        <mc:AlternateContent>
          <mc:Choice Requires="wps">
            <w:drawing>
              <wp:anchor distT="0" distB="0" distL="114300" distR="114300" simplePos="0" relativeHeight="251969536" behindDoc="0" locked="0" layoutInCell="1" allowOverlap="1" wp14:anchorId="72197FB2" wp14:editId="2092F622">
                <wp:simplePos x="0" y="0"/>
                <wp:positionH relativeFrom="margin">
                  <wp:posOffset>4299585</wp:posOffset>
                </wp:positionH>
                <wp:positionV relativeFrom="paragraph">
                  <wp:posOffset>111759</wp:posOffset>
                </wp:positionV>
                <wp:extent cx="619125" cy="66675"/>
                <wp:effectExtent l="19050" t="57150" r="66675" b="85725"/>
                <wp:wrapNone/>
                <wp:docPr id="2026149311" name="Connecteur droit avec flèche 2026149311"/>
                <wp:cNvGraphicFramePr/>
                <a:graphic xmlns:a="http://schemas.openxmlformats.org/drawingml/2006/main">
                  <a:graphicData uri="http://schemas.microsoft.com/office/word/2010/wordprocessingShape">
                    <wps:wsp>
                      <wps:cNvCnPr/>
                      <wps:spPr>
                        <a:xfrm>
                          <a:off x="0" y="0"/>
                          <a:ext cx="619125" cy="66675"/>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7A15537" id="Connecteur droit avec flèche 2026149311" o:spid="_x0000_s1026" type="#_x0000_t32" style="position:absolute;margin-left:338.55pt;margin-top:8.8pt;width:48.75pt;height:5.2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" strokecolor="#ff1e12 [3048]" strokeweight="2.25pt">
                <v:stroke endarrow="block"/>
                <w10:wrap anchorx="margin"/>
              </v:shape>
            </w:pict>
          </mc:Fallback>
        </mc:AlternateContent>
      </w:r>
      <w:r>
        <w:rPr>
          <w:rFonts w:ascii="Dreaming Outloud Script Pro" w:eastAsia="Helvetica Neue" w:hAnsi="Dreaming Outloud Script Pro" w:cs="Dreaming Outloud Script Pro"/>
        </w:rPr>
        <w:t xml:space="preserve">Soit </w:t>
      </w:r>
      <w:r w:rsidRPr="0094445F">
        <w:rPr>
          <w:rFonts w:ascii="Dreaming Outloud Script Pro" w:eastAsia="Helvetica Neue" w:hAnsi="Dreaming Outloud Script Pro" w:cs="Dreaming Outloud Script Pro"/>
        </w:rPr>
        <w:t>appuyer sur les 3 petits points</w:t>
      </w:r>
      <w:r>
        <w:rPr>
          <w:rFonts w:ascii="Dreaming Outloud Script Pro" w:eastAsia="Helvetica Neue" w:hAnsi="Dreaming Outloud Script Pro" w:cs="Dreaming Outloud Script Pro"/>
        </w:rPr>
        <w:t xml:space="preserve"> &gt; renommer &gt; ok</w:t>
      </w:r>
    </w:p>
    <w:p w14:paraId="5F5C95C4" w14:textId="64B8D33D" w:rsidR="000D04EE" w:rsidRDefault="00DD1124" w:rsidP="000D04EE">
      <w:pPr>
        <w:pStyle w:val="En-tte"/>
        <w:numPr>
          <w:ilvl w:val="0"/>
          <w:numId w:val="2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DD1124">
        <w:rPr>
          <w:rFonts w:ascii="Dreaming Outloud Script Pro" w:eastAsia="Helvetica Neue" w:hAnsi="Dreaming Outloud Script Pro" w:cs="Dreaming Outloud Script Pro"/>
          <w:noProof/>
        </w:rPr>
        <w:drawing>
          <wp:anchor distT="0" distB="0" distL="114300" distR="114300" simplePos="0" relativeHeight="251965440" behindDoc="1" locked="0" layoutInCell="1" allowOverlap="1" wp14:anchorId="184698B5" wp14:editId="3CC8CB75">
            <wp:simplePos x="0" y="0"/>
            <wp:positionH relativeFrom="column">
              <wp:posOffset>472440</wp:posOffset>
            </wp:positionH>
            <wp:positionV relativeFrom="paragraph">
              <wp:posOffset>473075</wp:posOffset>
            </wp:positionV>
            <wp:extent cx="4274820" cy="605790"/>
            <wp:effectExtent l="38100" t="38100" r="87630" b="99060"/>
            <wp:wrapTight wrapText="bothSides">
              <wp:wrapPolygon edited="0">
                <wp:start x="0" y="-1358"/>
                <wp:lineTo x="-193" y="-679"/>
                <wp:lineTo x="-193" y="21057"/>
                <wp:lineTo x="-96" y="24453"/>
                <wp:lineTo x="21754" y="24453"/>
                <wp:lineTo x="21850" y="23094"/>
                <wp:lineTo x="21947" y="10189"/>
                <wp:lineTo x="21658" y="0"/>
                <wp:lineTo x="21658" y="-1358"/>
                <wp:lineTo x="0" y="-1358"/>
              </wp:wrapPolygon>
            </wp:wrapTight>
            <wp:docPr id="176171254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12542" name="Image 1" descr="Une image contenant texte, capture d’écran, Police, ligne&#10;&#10;Description générée automatiquement"/>
                    <pic:cNvPicPr/>
                  </pic:nvPicPr>
                  <pic:blipFill>
                    <a:blip r:embed="rId54"/>
                    <a:stretch>
                      <a:fillRect/>
                    </a:stretch>
                  </pic:blipFill>
                  <pic:spPr>
                    <a:xfrm>
                      <a:off x="0" y="0"/>
                      <a:ext cx="4274820" cy="6057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D04EE">
        <w:rPr>
          <w:rFonts w:ascii="Dreaming Outloud Script Pro" w:eastAsia="Helvetica Neue" w:hAnsi="Dreaming Outloud Script Pro" w:cs="Dreaming Outloud Script Pro"/>
        </w:rPr>
        <w:t>Soit g</w:t>
      </w:r>
      <w:r w:rsidR="000D04EE" w:rsidRPr="0094445F">
        <w:rPr>
          <w:rFonts w:ascii="Dreaming Outloud Script Pro" w:eastAsia="Helvetica Neue" w:hAnsi="Dreaming Outloud Script Pro" w:cs="Dreaming Outloud Script Pro"/>
        </w:rPr>
        <w:t>lisser vers la gauche sur le document dans la liste pour afficher 2 icônes</w:t>
      </w:r>
      <w:r w:rsidR="000D04EE">
        <w:rPr>
          <w:rFonts w:ascii="Dreaming Outloud Script Pro" w:eastAsia="Helvetica Neue" w:hAnsi="Dreaming Outloud Script Pro" w:cs="Dreaming Outloud Script Pro"/>
        </w:rPr>
        <w:t> : choisir l’icône</w:t>
      </w:r>
      <w:r>
        <w:rPr>
          <w:rFonts w:ascii="Dreaming Outloud Script Pro" w:eastAsia="Helvetica Neue" w:hAnsi="Dreaming Outloud Script Pro" w:cs="Dreaming Outloud Script Pro"/>
        </w:rPr>
        <w:t xml:space="preserve"> bleue</w:t>
      </w:r>
      <w:r w:rsidR="000D04EE">
        <w:rPr>
          <w:rFonts w:ascii="Dreaming Outloud Script Pro" w:eastAsia="Helvetica Neue" w:hAnsi="Dreaming Outloud Script Pro" w:cs="Dreaming Outloud Script Pro"/>
        </w:rPr>
        <w:t xml:space="preserve"> renommer &gt; ok</w:t>
      </w:r>
    </w:p>
    <w:p w14:paraId="68141C6E" w14:textId="73187874" w:rsidR="00DD1124" w:rsidRDefault="00DD1124" w:rsidP="00DD1124">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360"/>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67488" behindDoc="0" locked="0" layoutInCell="1" allowOverlap="1" wp14:anchorId="048156CD" wp14:editId="25D15569">
                <wp:simplePos x="0" y="0"/>
                <wp:positionH relativeFrom="margin">
                  <wp:posOffset>4118610</wp:posOffset>
                </wp:positionH>
                <wp:positionV relativeFrom="paragraph">
                  <wp:posOffset>161925</wp:posOffset>
                </wp:positionV>
                <wp:extent cx="428625" cy="295275"/>
                <wp:effectExtent l="19050" t="19050" r="28575" b="28575"/>
                <wp:wrapNone/>
                <wp:docPr id="1056707223" name="Ellipse 1056707223"/>
                <wp:cNvGraphicFramePr/>
                <a:graphic xmlns:a="http://schemas.openxmlformats.org/drawingml/2006/main">
                  <a:graphicData uri="http://schemas.microsoft.com/office/word/2010/wordprocessingShape">
                    <wps:wsp>
                      <wps:cNvSpPr/>
                      <wps:spPr>
                        <a:xfrm>
                          <a:off x="0" y="0"/>
                          <a:ext cx="428625" cy="29527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4671666E" w14:textId="77777777" w:rsidR="00DD1124" w:rsidRDefault="00DD1124" w:rsidP="00DD1124">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48156CD" id="Ellipse 1056707223" o:spid="_x0000_s1058" style="position:absolute;left:0;text-align:left;margin-left:324.3pt;margin-top:12.75pt;width:33.75pt;height:23.2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" filled="f" strokecolor="#ff2d21 [3208]" strokeweight="3pt">
                <v:textbox inset="4pt,4pt,4pt,4pt">
                  <w:txbxContent>
                    <w:p w14:paraId="4671666E" w14:textId="77777777" w:rsidR="00DD1124" w:rsidRDefault="00DD1124" w:rsidP="00DD1124">
                      <w:pPr>
                        <w:jc w:val="center"/>
                      </w:pPr>
                    </w:p>
                  </w:txbxContent>
                </v:textbox>
                <w10:wrap anchorx="margin"/>
              </v:oval>
            </w:pict>
          </mc:Fallback>
        </mc:AlternateContent>
      </w:r>
    </w:p>
    <w:p w14:paraId="785683CC" w14:textId="201032E9" w:rsidR="000D04EE" w:rsidRDefault="000D04EE" w:rsidP="009730DA">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F5B4CC9" w14:textId="2EB3B328" w:rsidR="00DD1124" w:rsidRDefault="00DD1124" w:rsidP="009730DA">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83E813C" w14:textId="757095E3" w:rsidR="00DD1124" w:rsidRDefault="00DD1124" w:rsidP="009730DA">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96AAA8B" w14:textId="5A520723" w:rsidR="00DD1124" w:rsidRDefault="00DD1124" w:rsidP="009730DA">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73632" behindDoc="0" locked="0" layoutInCell="1" allowOverlap="1" wp14:anchorId="53D656CB" wp14:editId="2705C5B7">
                <wp:simplePos x="0" y="0"/>
                <wp:positionH relativeFrom="margin">
                  <wp:posOffset>3611245</wp:posOffset>
                </wp:positionH>
                <wp:positionV relativeFrom="paragraph">
                  <wp:posOffset>217170</wp:posOffset>
                </wp:positionV>
                <wp:extent cx="1133475" cy="266700"/>
                <wp:effectExtent l="19050" t="19050" r="28575" b="19050"/>
                <wp:wrapNone/>
                <wp:docPr id="1591395775" name="Ellipse 1591395775"/>
                <wp:cNvGraphicFramePr/>
                <a:graphic xmlns:a="http://schemas.openxmlformats.org/drawingml/2006/main">
                  <a:graphicData uri="http://schemas.microsoft.com/office/word/2010/wordprocessingShape">
                    <wps:wsp>
                      <wps:cNvSpPr/>
                      <wps:spPr>
                        <a:xfrm>
                          <a:off x="0" y="0"/>
                          <a:ext cx="1133475"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0E84399A" w14:textId="77777777" w:rsidR="00DD1124" w:rsidRDefault="00DD1124" w:rsidP="00DD1124">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3D656CB" id="Ellipse 1591395775" o:spid="_x0000_s1059" style="position:absolute;left:0;text-align:left;margin-left:284.35pt;margin-top:17.1pt;width:89.25pt;height:21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" filled="f" strokecolor="#ff2d21 [3208]" strokeweight="3pt">
                <v:textbox inset="4pt,4pt,4pt,4pt">
                  <w:txbxContent>
                    <w:p w14:paraId="0E84399A" w14:textId="77777777" w:rsidR="00DD1124" w:rsidRDefault="00DD1124" w:rsidP="00DD1124">
                      <w:pPr>
                        <w:jc w:val="center"/>
                      </w:pPr>
                    </w:p>
                  </w:txbxContent>
                </v:textbox>
                <w10:wrap anchorx="margin"/>
              </v:oval>
            </w:pict>
          </mc:Fallback>
        </mc:AlternateContent>
      </w:r>
      <w:r w:rsidRPr="009730DA">
        <w:rPr>
          <w:rFonts w:ascii="Dreaming Outloud Script Pro" w:eastAsia="Helvetica Neue" w:hAnsi="Dreaming Outloud Script Pro" w:cs="Dreaming Outloud Script Pro"/>
          <w:noProof/>
        </w:rPr>
        <w:drawing>
          <wp:anchor distT="0" distB="0" distL="114300" distR="114300" simplePos="0" relativeHeight="251972608" behindDoc="1" locked="0" layoutInCell="1" allowOverlap="1" wp14:anchorId="1C5E2E23" wp14:editId="68F2AEE0">
            <wp:simplePos x="0" y="0"/>
            <wp:positionH relativeFrom="column">
              <wp:posOffset>3642360</wp:posOffset>
            </wp:positionH>
            <wp:positionV relativeFrom="paragraph">
              <wp:posOffset>40640</wp:posOffset>
            </wp:positionV>
            <wp:extent cx="1352550" cy="1155065"/>
            <wp:effectExtent l="38100" t="38100" r="95250" b="102235"/>
            <wp:wrapTight wrapText="bothSides">
              <wp:wrapPolygon edited="0">
                <wp:start x="0" y="-712"/>
                <wp:lineTo x="-608" y="-356"/>
                <wp:lineTo x="-608" y="21731"/>
                <wp:lineTo x="-304" y="23156"/>
                <wp:lineTo x="22208" y="23156"/>
                <wp:lineTo x="22208" y="22443"/>
                <wp:lineTo x="22817" y="17100"/>
                <wp:lineTo x="22817" y="5344"/>
                <wp:lineTo x="21904" y="0"/>
                <wp:lineTo x="21904" y="-712"/>
                <wp:lineTo x="0" y="-712"/>
              </wp:wrapPolygon>
            </wp:wrapTight>
            <wp:docPr id="94425856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58567" name="Image 1" descr="Une image contenant texte, capture d’écran, Police, nombre&#10;&#10;Description générée automatiquement"/>
                    <pic:cNvPicPr/>
                  </pic:nvPicPr>
                  <pic:blipFill>
                    <a:blip r:embed="rId55"/>
                    <a:stretch>
                      <a:fillRect/>
                    </a:stretch>
                  </pic:blipFill>
                  <pic:spPr>
                    <a:xfrm>
                      <a:off x="0" y="0"/>
                      <a:ext cx="1352550" cy="1155065"/>
                    </a:xfrm>
                    <a:prstGeom prst="rect">
                      <a:avLst/>
                    </a:prstGeom>
                    <a:effectLst>
                      <a:outerShdw blurRad="50800" dist="38100" dir="2700000" algn="tl" rotWithShape="0">
                        <a:prstClr val="black">
                          <a:alpha val="40000"/>
                        </a:prstClr>
                      </a:outerShdw>
                    </a:effectLst>
                  </pic:spPr>
                </pic:pic>
              </a:graphicData>
            </a:graphic>
          </wp:anchor>
        </w:drawing>
      </w:r>
    </w:p>
    <w:p w14:paraId="2A0B250B" w14:textId="08594808" w:rsidR="000D04EE" w:rsidRPr="00DD1124" w:rsidRDefault="009730DA" w:rsidP="000D04EE">
      <w:pPr>
        <w:pStyle w:val="En-tte"/>
        <w:numPr>
          <w:ilvl w:val="0"/>
          <w:numId w:val="22"/>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u w:val="single"/>
        </w:rPr>
      </w:pPr>
      <w:r w:rsidRPr="00DD1124">
        <w:rPr>
          <w:rFonts w:ascii="Dreaming Outloud Script Pro" w:eastAsia="Helvetica Neue" w:hAnsi="Dreaming Outloud Script Pro" w:cs="Dreaming Outloud Script Pro"/>
          <w:u w:val="single"/>
        </w:rPr>
        <w:t>Si le document est ouvert :</w:t>
      </w:r>
    </w:p>
    <w:p w14:paraId="778FA9E5" w14:textId="176FDF40" w:rsidR="009730DA" w:rsidRDefault="009730DA" w:rsidP="009730DA">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Cliquer sur le titre du document &gt; renommer &gt; ok</w:t>
      </w:r>
    </w:p>
    <w:p w14:paraId="3A78B145" w14:textId="38D4E495" w:rsidR="009730DA" w:rsidRDefault="009730DA" w:rsidP="009730DA">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0ED6FF8" w14:textId="77777777" w:rsidR="00DD1124" w:rsidRDefault="00DD1124" w:rsidP="009730DA">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FD02BE6" w14:textId="61212378" w:rsidR="00DD1124" w:rsidRDefault="00DD1124" w:rsidP="009730DA">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34F0282" w14:textId="77777777" w:rsidR="00DD1124" w:rsidRPr="009730DA" w:rsidRDefault="00DD1124" w:rsidP="009730DA">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B2038A8" w14:textId="7BF67FDF" w:rsidR="000D04EE" w:rsidRPr="00DD1124" w:rsidRDefault="00DD1124" w:rsidP="00DD1124">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18" w:name="_Toc138080732"/>
      <w:r>
        <w:t>Supprimer</w:t>
      </w:r>
      <w:r w:rsidRPr="00460606">
        <w:t xml:space="preserve"> le nom </w:t>
      </w:r>
      <w:r>
        <w:t>d’</w:t>
      </w:r>
      <w:r w:rsidRPr="00460606">
        <w:t>un document</w:t>
      </w:r>
      <w:bookmarkEnd w:id="18"/>
      <w:r w:rsidRPr="00460606">
        <w:t> </w:t>
      </w:r>
    </w:p>
    <w:p w14:paraId="338C85CA" w14:textId="30BC7464" w:rsidR="00DD1124" w:rsidRPr="00DD1124" w:rsidRDefault="00DD1124" w:rsidP="00DD1124">
      <w:pPr>
        <w:pStyle w:val="En-tte"/>
        <w:numPr>
          <w:ilvl w:val="0"/>
          <w:numId w:val="26"/>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u w:val="single"/>
        </w:rPr>
      </w:pPr>
      <w:r w:rsidRPr="00DA1198">
        <w:rPr>
          <w:rFonts w:ascii="Dreaming Outloud Script Pro" w:eastAsia="Helvetica Neue" w:hAnsi="Dreaming Outloud Script Pro" w:cs="Dreaming Outloud Script Pro"/>
          <w:noProof/>
        </w:rPr>
        <w:drawing>
          <wp:anchor distT="0" distB="0" distL="114300" distR="114300" simplePos="0" relativeHeight="251975680" behindDoc="1" locked="0" layoutInCell="1" allowOverlap="1" wp14:anchorId="1CC8C426" wp14:editId="5D741724">
            <wp:simplePos x="0" y="0"/>
            <wp:positionH relativeFrom="margin">
              <wp:posOffset>4958080</wp:posOffset>
            </wp:positionH>
            <wp:positionV relativeFrom="paragraph">
              <wp:posOffset>55880</wp:posOffset>
            </wp:positionV>
            <wp:extent cx="1228725" cy="2729865"/>
            <wp:effectExtent l="38100" t="38100" r="104775" b="89535"/>
            <wp:wrapTight wrapText="bothSides">
              <wp:wrapPolygon edited="0">
                <wp:start x="0" y="-301"/>
                <wp:lineTo x="-670" y="-151"/>
                <wp:lineTo x="-670" y="21555"/>
                <wp:lineTo x="-335" y="22158"/>
                <wp:lineTo x="22437" y="22158"/>
                <wp:lineTo x="23107" y="21555"/>
                <wp:lineTo x="23107" y="2261"/>
                <wp:lineTo x="22102" y="0"/>
                <wp:lineTo x="22102" y="-301"/>
                <wp:lineTo x="0" y="-301"/>
              </wp:wrapPolygon>
            </wp:wrapTight>
            <wp:docPr id="668362737" name="Image 66836273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3088" name="Image 1" descr="Une image contenant texte, capture d’écran, logiciel, Icône d’ordinateur&#10;&#10;Description générée automatiquement"/>
                    <pic:cNvPicPr/>
                  </pic:nvPicPr>
                  <pic:blipFill rotWithShape="1">
                    <a:blip r:embed="rId53"/>
                    <a:srcRect l="48969" r="6228"/>
                    <a:stretch/>
                  </pic:blipFill>
                  <pic:spPr bwMode="auto">
                    <a:xfrm>
                      <a:off x="0" y="0"/>
                      <a:ext cx="1228725" cy="27298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DD1124">
        <w:rPr>
          <w:rFonts w:ascii="Dreaming Outloud Script Pro" w:eastAsia="Helvetica Neue" w:hAnsi="Dreaming Outloud Script Pro" w:cs="Dreaming Outloud Script Pro"/>
          <w:u w:val="single"/>
        </w:rPr>
        <w:t xml:space="preserve">Si l’affichage est en mode grille : </w:t>
      </w:r>
    </w:p>
    <w:p w14:paraId="30F56F2D" w14:textId="0C98A0D0" w:rsidR="00DD1124" w:rsidRDefault="00DD1124" w:rsidP="00DD1124">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Cliquer sur les 3 petits points à côté du dossier &gt; effacer &gt; ok </w:t>
      </w:r>
    </w:p>
    <w:p w14:paraId="52B6CE30" w14:textId="77777777" w:rsidR="00DD1124" w:rsidRDefault="00DD1124" w:rsidP="00DD1124">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77728" behindDoc="0" locked="0" layoutInCell="1" allowOverlap="1" wp14:anchorId="3E084391" wp14:editId="5E14D423">
                <wp:simplePos x="0" y="0"/>
                <wp:positionH relativeFrom="margin">
                  <wp:posOffset>3566160</wp:posOffset>
                </wp:positionH>
                <wp:positionV relativeFrom="paragraph">
                  <wp:posOffset>25400</wp:posOffset>
                </wp:positionV>
                <wp:extent cx="1371600" cy="781050"/>
                <wp:effectExtent l="19050" t="19050" r="57150" b="38100"/>
                <wp:wrapNone/>
                <wp:docPr id="508870204" name="Connecteur droit avec flèche 508870204"/>
                <wp:cNvGraphicFramePr/>
                <a:graphic xmlns:a="http://schemas.openxmlformats.org/drawingml/2006/main">
                  <a:graphicData uri="http://schemas.microsoft.com/office/word/2010/wordprocessingShape">
                    <wps:wsp>
                      <wps:cNvCnPr/>
                      <wps:spPr>
                        <a:xfrm>
                          <a:off x="0" y="0"/>
                          <a:ext cx="1371600" cy="781050"/>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D46204F" id="Connecteur droit avec flèche 508870204" o:spid="_x0000_s1026" type="#_x0000_t32" style="position:absolute;margin-left:280.8pt;margin-top:2pt;width:108pt;height:61.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" strokecolor="#ff1e12 [3048]" strokeweight="2.25pt">
                <v:stroke endarrow="block"/>
                <w10:wrap anchorx="margin"/>
              </v:shape>
            </w:pict>
          </mc:Fallback>
        </mc:AlternateContent>
      </w:r>
    </w:p>
    <w:p w14:paraId="077391E1" w14:textId="77777777" w:rsidR="00DD1124" w:rsidRDefault="00DD1124" w:rsidP="00DD1124">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7B01510" w14:textId="3BBAA843" w:rsidR="00DD1124" w:rsidRPr="00DD1124" w:rsidRDefault="00DD1124" w:rsidP="00DD1124">
      <w:pPr>
        <w:pStyle w:val="En-tte"/>
        <w:numPr>
          <w:ilvl w:val="0"/>
          <w:numId w:val="26"/>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u w:val="single"/>
        </w:rPr>
      </w:pPr>
      <w:r w:rsidRPr="00DD1124">
        <w:rPr>
          <w:rFonts w:ascii="Dreaming Outloud Script Pro" w:eastAsia="Helvetica Neue" w:hAnsi="Dreaming Outloud Script Pro" w:cs="Dreaming Outloud Script Pro"/>
          <w:u w:val="single"/>
        </w:rPr>
        <w:t xml:space="preserve">Si l’affichage est en mode liste : </w:t>
      </w:r>
    </w:p>
    <w:p w14:paraId="39250D16" w14:textId="02D5D568" w:rsidR="00DD1124" w:rsidRPr="0094445F" w:rsidRDefault="00DD1124" w:rsidP="00DD1124">
      <w:pPr>
        <w:pStyle w:val="En-tte"/>
        <w:numPr>
          <w:ilvl w:val="0"/>
          <w:numId w:val="2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DD1124">
        <w:rPr>
          <w:noProof/>
          <w:u w:val="single"/>
        </w:rPr>
        <mc:AlternateContent>
          <mc:Choice Requires="wps">
            <w:drawing>
              <wp:anchor distT="0" distB="0" distL="114300" distR="114300" simplePos="0" relativeHeight="251980800" behindDoc="0" locked="0" layoutInCell="1" allowOverlap="1" wp14:anchorId="601B20F9" wp14:editId="6DF1FD78">
                <wp:simplePos x="0" y="0"/>
                <wp:positionH relativeFrom="margin">
                  <wp:posOffset>4299585</wp:posOffset>
                </wp:positionH>
                <wp:positionV relativeFrom="paragraph">
                  <wp:posOffset>111124</wp:posOffset>
                </wp:positionV>
                <wp:extent cx="609600" cy="161925"/>
                <wp:effectExtent l="19050" t="19050" r="19050" b="66675"/>
                <wp:wrapNone/>
                <wp:docPr id="236563219" name="Connecteur droit avec flèche 236563219"/>
                <wp:cNvGraphicFramePr/>
                <a:graphic xmlns:a="http://schemas.openxmlformats.org/drawingml/2006/main">
                  <a:graphicData uri="http://schemas.microsoft.com/office/word/2010/wordprocessingShape">
                    <wps:wsp>
                      <wps:cNvCnPr/>
                      <wps:spPr>
                        <a:xfrm>
                          <a:off x="0" y="0"/>
                          <a:ext cx="609600" cy="161925"/>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C02F4A3" id="Connecteur droit avec flèche 236563219" o:spid="_x0000_s1026" type="#_x0000_t32" style="position:absolute;margin-left:338.55pt;margin-top:8.75pt;width:48pt;height:12.7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" strokecolor="#ff1e12 [3048]" strokeweight="2.25pt">
                <v:stroke endarrow="block"/>
                <w10:wrap anchorx="margin"/>
              </v:shape>
            </w:pict>
          </mc:Fallback>
        </mc:AlternateContent>
      </w:r>
      <w:r>
        <w:rPr>
          <w:rFonts w:ascii="Dreaming Outloud Script Pro" w:eastAsia="Helvetica Neue" w:hAnsi="Dreaming Outloud Script Pro" w:cs="Dreaming Outloud Script Pro"/>
        </w:rPr>
        <w:t xml:space="preserve">Soit </w:t>
      </w:r>
      <w:r w:rsidRPr="0094445F">
        <w:rPr>
          <w:rFonts w:ascii="Dreaming Outloud Script Pro" w:eastAsia="Helvetica Neue" w:hAnsi="Dreaming Outloud Script Pro" w:cs="Dreaming Outloud Script Pro"/>
        </w:rPr>
        <w:t>appuyer sur les 3 petits points</w:t>
      </w:r>
      <w:r>
        <w:rPr>
          <w:rFonts w:ascii="Dreaming Outloud Script Pro" w:eastAsia="Helvetica Neue" w:hAnsi="Dreaming Outloud Script Pro" w:cs="Dreaming Outloud Script Pro"/>
        </w:rPr>
        <w:t xml:space="preserve"> &gt; effacer &gt; ok</w:t>
      </w:r>
    </w:p>
    <w:p w14:paraId="5D73CBA6" w14:textId="4788713F" w:rsidR="00DD1124" w:rsidRDefault="00DD1124" w:rsidP="00DD1124">
      <w:pPr>
        <w:pStyle w:val="En-tte"/>
        <w:numPr>
          <w:ilvl w:val="0"/>
          <w:numId w:val="21"/>
        </w:numPr>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76704" behindDoc="0" locked="0" layoutInCell="1" allowOverlap="1" wp14:anchorId="4D5F35EA" wp14:editId="2FDFD4CB">
                <wp:simplePos x="0" y="0"/>
                <wp:positionH relativeFrom="margin">
                  <wp:posOffset>5023485</wp:posOffset>
                </wp:positionH>
                <wp:positionV relativeFrom="paragraph">
                  <wp:posOffset>26035</wp:posOffset>
                </wp:positionV>
                <wp:extent cx="685800" cy="238125"/>
                <wp:effectExtent l="19050" t="19050" r="19050" b="28575"/>
                <wp:wrapNone/>
                <wp:docPr id="48290189" name="Ellipse 48290189"/>
                <wp:cNvGraphicFramePr/>
                <a:graphic xmlns:a="http://schemas.openxmlformats.org/drawingml/2006/main">
                  <a:graphicData uri="http://schemas.microsoft.com/office/word/2010/wordprocessingShape">
                    <wps:wsp>
                      <wps:cNvSpPr/>
                      <wps:spPr>
                        <a:xfrm>
                          <a:off x="0" y="0"/>
                          <a:ext cx="685800" cy="23812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7A780A7D" w14:textId="77777777" w:rsidR="00DD1124" w:rsidRDefault="00DD1124" w:rsidP="00DD1124">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D5F35EA" id="Ellipse 48290189" o:spid="_x0000_s1060" style="position:absolute;left:0;text-align:left;margin-left:395.55pt;margin-top:2.05pt;width:54pt;height:18.7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" filled="f" strokecolor="#ff2d21 [3208]" strokeweight="3pt">
                <v:textbox inset="4pt,4pt,4pt,4pt">
                  <w:txbxContent>
                    <w:p w14:paraId="7A780A7D" w14:textId="77777777" w:rsidR="00DD1124" w:rsidRDefault="00DD1124" w:rsidP="00DD1124">
                      <w:pPr>
                        <w:jc w:val="center"/>
                      </w:pPr>
                    </w:p>
                  </w:txbxContent>
                </v:textbox>
                <w10:wrap anchorx="margin"/>
              </v:oval>
            </w:pict>
          </mc:Fallback>
        </mc:AlternateContent>
      </w:r>
      <w:r w:rsidRPr="00DD1124">
        <w:rPr>
          <w:rFonts w:ascii="Dreaming Outloud Script Pro" w:eastAsia="Helvetica Neue" w:hAnsi="Dreaming Outloud Script Pro" w:cs="Dreaming Outloud Script Pro"/>
          <w:noProof/>
        </w:rPr>
        <w:drawing>
          <wp:anchor distT="0" distB="0" distL="114300" distR="114300" simplePos="0" relativeHeight="251978752" behindDoc="1" locked="0" layoutInCell="1" allowOverlap="1" wp14:anchorId="2EC56366" wp14:editId="658317F2">
            <wp:simplePos x="0" y="0"/>
            <wp:positionH relativeFrom="column">
              <wp:posOffset>472440</wp:posOffset>
            </wp:positionH>
            <wp:positionV relativeFrom="paragraph">
              <wp:posOffset>473075</wp:posOffset>
            </wp:positionV>
            <wp:extent cx="4274820" cy="605790"/>
            <wp:effectExtent l="38100" t="38100" r="87630" b="99060"/>
            <wp:wrapTight wrapText="bothSides">
              <wp:wrapPolygon edited="0">
                <wp:start x="0" y="-1358"/>
                <wp:lineTo x="-193" y="-679"/>
                <wp:lineTo x="-193" y="21057"/>
                <wp:lineTo x="-96" y="24453"/>
                <wp:lineTo x="21754" y="24453"/>
                <wp:lineTo x="21850" y="23094"/>
                <wp:lineTo x="21947" y="10189"/>
                <wp:lineTo x="21658" y="0"/>
                <wp:lineTo x="21658" y="-1358"/>
                <wp:lineTo x="0" y="-1358"/>
              </wp:wrapPolygon>
            </wp:wrapTight>
            <wp:docPr id="506721143" name="Image 506721143"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12542" name="Image 1" descr="Une image contenant texte, capture d’écran, Police, ligne&#10;&#10;Description générée automatiquement"/>
                    <pic:cNvPicPr/>
                  </pic:nvPicPr>
                  <pic:blipFill>
                    <a:blip r:embed="rId54"/>
                    <a:stretch>
                      <a:fillRect/>
                    </a:stretch>
                  </pic:blipFill>
                  <pic:spPr>
                    <a:xfrm>
                      <a:off x="0" y="0"/>
                      <a:ext cx="4274820" cy="6057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Dreaming Outloud Script Pro" w:eastAsia="Helvetica Neue" w:hAnsi="Dreaming Outloud Script Pro" w:cs="Dreaming Outloud Script Pro"/>
        </w:rPr>
        <w:t>Soit g</w:t>
      </w:r>
      <w:r w:rsidRPr="0094445F">
        <w:rPr>
          <w:rFonts w:ascii="Dreaming Outloud Script Pro" w:eastAsia="Helvetica Neue" w:hAnsi="Dreaming Outloud Script Pro" w:cs="Dreaming Outloud Script Pro"/>
        </w:rPr>
        <w:t>lisser vers la gauche sur le document dans la liste pour afficher 2 icônes</w:t>
      </w:r>
      <w:r>
        <w:rPr>
          <w:rFonts w:ascii="Dreaming Outloud Script Pro" w:eastAsia="Helvetica Neue" w:hAnsi="Dreaming Outloud Script Pro" w:cs="Dreaming Outloud Script Pro"/>
        </w:rPr>
        <w:t> : choisir l’icône poubelle pour effacer &gt; ok</w:t>
      </w:r>
    </w:p>
    <w:p w14:paraId="3E588429" w14:textId="77777777" w:rsidR="00DD1124" w:rsidRDefault="00DD1124" w:rsidP="00DD1124">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360"/>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79776" behindDoc="0" locked="0" layoutInCell="1" allowOverlap="1" wp14:anchorId="713A7B39" wp14:editId="7D443BD3">
                <wp:simplePos x="0" y="0"/>
                <wp:positionH relativeFrom="margin">
                  <wp:posOffset>4385310</wp:posOffset>
                </wp:positionH>
                <wp:positionV relativeFrom="paragraph">
                  <wp:posOffset>171450</wp:posOffset>
                </wp:positionV>
                <wp:extent cx="428625" cy="295275"/>
                <wp:effectExtent l="19050" t="19050" r="28575" b="28575"/>
                <wp:wrapNone/>
                <wp:docPr id="687103280" name="Ellipse 687103280"/>
                <wp:cNvGraphicFramePr/>
                <a:graphic xmlns:a="http://schemas.openxmlformats.org/drawingml/2006/main">
                  <a:graphicData uri="http://schemas.microsoft.com/office/word/2010/wordprocessingShape">
                    <wps:wsp>
                      <wps:cNvSpPr/>
                      <wps:spPr>
                        <a:xfrm>
                          <a:off x="0" y="0"/>
                          <a:ext cx="428625" cy="29527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69A1BB42" w14:textId="77777777" w:rsidR="00DD1124" w:rsidRDefault="00DD1124" w:rsidP="00DD1124">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13A7B39" id="Ellipse 687103280" o:spid="_x0000_s1061" style="position:absolute;left:0;text-align:left;margin-left:345.3pt;margin-top:13.5pt;width:33.75pt;height:23.2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" filled="f" strokecolor="#ff2d21 [3208]" strokeweight="3pt">
                <v:textbox inset="4pt,4pt,4pt,4pt">
                  <w:txbxContent>
                    <w:p w14:paraId="69A1BB42" w14:textId="77777777" w:rsidR="00DD1124" w:rsidRDefault="00DD1124" w:rsidP="00DD1124">
                      <w:pPr>
                        <w:jc w:val="center"/>
                      </w:pPr>
                    </w:p>
                  </w:txbxContent>
                </v:textbox>
                <w10:wrap anchorx="margin"/>
              </v:oval>
            </w:pict>
          </mc:Fallback>
        </mc:AlternateContent>
      </w:r>
    </w:p>
    <w:p w14:paraId="64D2DF1A" w14:textId="77777777" w:rsidR="00DD1124" w:rsidRDefault="00DD1124" w:rsidP="00DD1124">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8C5C9DB" w14:textId="77777777" w:rsidR="00DD1124" w:rsidRDefault="00DD1124" w:rsidP="00DD1124">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6DD8F22" w14:textId="77777777" w:rsidR="00DD1124" w:rsidRDefault="00DD1124" w:rsidP="00DD1124">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E2A8263"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B3EA2C4" w14:textId="77777777" w:rsidR="00B74E55" w:rsidRPr="00B74E55" w:rsidRDefault="00B74E55" w:rsidP="00B74E55"/>
    <w:p w14:paraId="6E0405F3" w14:textId="7FD130CF" w:rsidR="005C4D30" w:rsidRDefault="005C4D30" w:rsidP="00B74E55">
      <w:pPr>
        <w:pStyle w:val="Titre1"/>
      </w:pPr>
      <w:bookmarkStart w:id="19" w:name="_Toc138080733"/>
      <w:r>
        <w:lastRenderedPageBreak/>
        <w:t>Partage de fichiers</w:t>
      </w:r>
      <w:bookmarkEnd w:id="19"/>
      <w:r>
        <w:t xml:space="preserve"> </w:t>
      </w:r>
    </w:p>
    <w:p w14:paraId="656FA6E8" w14:textId="77777777" w:rsidR="000D04EE" w:rsidRPr="0094445F" w:rsidRDefault="000D04EE" w:rsidP="000D04EE">
      <w:pPr>
        <w:pStyle w:val="Titre2"/>
        <w:pBdr>
          <w:bottom w:val="none" w:sz="0" w:space="0" w:color="auto"/>
        </w:pBdr>
        <w:shd w:val="clear" w:color="auto" w:fill="FCF5D5" w:themeFill="accent3" w:themeFillTint="33"/>
      </w:pPr>
      <w:bookmarkStart w:id="20" w:name="_Toc138080734"/>
      <w:r w:rsidRPr="0094445F">
        <w:t>Partager un document</w:t>
      </w:r>
      <w:bookmarkEnd w:id="20"/>
    </w:p>
    <w:p w14:paraId="0762EDEC" w14:textId="77777777" w:rsidR="000D04EE" w:rsidRPr="00B020AB" w:rsidRDefault="000D04EE" w:rsidP="00F80760">
      <w:pPr>
        <w:pStyle w:val="En-tte"/>
        <w:numPr>
          <w:ilvl w:val="0"/>
          <w:numId w:val="28"/>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u w:val="single"/>
        </w:rPr>
      </w:pPr>
      <w:r w:rsidRPr="00B020AB">
        <w:rPr>
          <w:rFonts w:ascii="Dreaming Outloud Script Pro" w:eastAsia="Helvetica Neue" w:hAnsi="Dreaming Outloud Script Pro" w:cs="Dreaming Outloud Script Pro"/>
          <w:u w:val="single"/>
        </w:rPr>
        <w:t xml:space="preserve">Si le document à partager est ouvert : </w:t>
      </w:r>
    </w:p>
    <w:p w14:paraId="794E2FD4" w14:textId="4077B324" w:rsidR="000D04EE" w:rsidRPr="00F80760"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Appuyer sur les </w:t>
      </w:r>
      <w:r w:rsidRPr="00FD0BD7">
        <w:rPr>
          <w:rFonts w:ascii="Dreaming Outloud Script Pro" w:eastAsia="Helvetica Neue" w:hAnsi="Dreaming Outloud Script Pro" w:cs="Dreaming Outloud Script Pro"/>
        </w:rPr>
        <w:t xml:space="preserve">3 petits points en haut à droite </w:t>
      </w:r>
      <w:r>
        <w:rPr>
          <w:rFonts w:ascii="Dreaming Outloud Script Pro" w:eastAsia="Helvetica Neue" w:hAnsi="Dreaming Outloud Script Pro" w:cs="Dreaming Outloud Script Pro"/>
        </w:rPr>
        <w:t>&gt;</w:t>
      </w:r>
      <w:r w:rsidRPr="00FD0BD7">
        <w:rPr>
          <w:rFonts w:ascii="Dreaming Outloud Script Pro" w:eastAsia="Helvetica Neue" w:hAnsi="Dreaming Outloud Script Pro" w:cs="Dreaming Outloud Script Pro"/>
        </w:rPr>
        <w:t xml:space="preserve"> partager &gt; doc</w:t>
      </w:r>
      <w:r>
        <w:rPr>
          <w:rFonts w:ascii="Dreaming Outloud Script Pro" w:eastAsia="Helvetica Neue" w:hAnsi="Dreaming Outloud Script Pro" w:cs="Dreaming Outloud Script Pro"/>
        </w:rPr>
        <w:t>ument</w:t>
      </w:r>
      <w:r w:rsidRPr="00FD0BD7">
        <w:rPr>
          <w:rFonts w:ascii="Dreaming Outloud Script Pro" w:eastAsia="Helvetica Neue" w:hAnsi="Dreaming Outloud Script Pro" w:cs="Dreaming Outloud Script Pro"/>
        </w:rPr>
        <w:t xml:space="preserve"> d'origine </w:t>
      </w:r>
      <w:r w:rsidRPr="00FD0BD7">
        <w:rPr>
          <w:rFonts w:ascii="Dreaming Outloud Script Pro" w:eastAsia="Helvetica Neue" w:hAnsi="Dreaming Outloud Script Pro" w:cs="Dreaming Outloud Script Pro"/>
          <w:sz w:val="22"/>
          <w:szCs w:val="22"/>
        </w:rPr>
        <w:t xml:space="preserve">&gt; </w:t>
      </w:r>
      <w:r w:rsidRPr="00F80760">
        <w:rPr>
          <w:rFonts w:ascii="Dreaming Outloud Script Pro" w:eastAsia="Helvetica Neue" w:hAnsi="Dreaming Outloud Script Pro" w:cs="Dreaming Outloud Script Pro"/>
        </w:rPr>
        <w:t xml:space="preserve">partager &gt; choisir via quelle application partager ce document </w:t>
      </w:r>
    </w:p>
    <w:p w14:paraId="478DC197" w14:textId="03032743" w:rsidR="000D04EE"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00928" behindDoc="0" locked="0" layoutInCell="1" allowOverlap="1" wp14:anchorId="58B2C1DA" wp14:editId="1188648D">
                <wp:simplePos x="0" y="0"/>
                <wp:positionH relativeFrom="margin">
                  <wp:posOffset>900891</wp:posOffset>
                </wp:positionH>
                <wp:positionV relativeFrom="paragraph">
                  <wp:posOffset>69215</wp:posOffset>
                </wp:positionV>
                <wp:extent cx="409575" cy="266700"/>
                <wp:effectExtent l="19050" t="19050" r="28575" b="19050"/>
                <wp:wrapNone/>
                <wp:docPr id="1906747145" name="Ellipse 1906747145"/>
                <wp:cNvGraphicFramePr/>
                <a:graphic xmlns:a="http://schemas.openxmlformats.org/drawingml/2006/main">
                  <a:graphicData uri="http://schemas.microsoft.com/office/word/2010/wordprocessingShape">
                    <wps:wsp>
                      <wps:cNvSpPr/>
                      <wps:spPr>
                        <a:xfrm>
                          <a:off x="0" y="0"/>
                          <a:ext cx="409575"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2258E0F3"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8B2C1DA" id="Ellipse 1906747145" o:spid="_x0000_s1062" style="position:absolute;left:0;text-align:left;margin-left:70.95pt;margin-top:5.45pt;width:32.25pt;height:21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" filled="f" strokecolor="#ff2d21 [3208]" strokeweight="3pt">
                <v:textbox inset="4pt,4pt,4pt,4pt">
                  <w:txbxContent>
                    <w:p w14:paraId="2258E0F3" w14:textId="77777777" w:rsidR="000D04EE" w:rsidRDefault="000D04EE" w:rsidP="000D04EE">
                      <w:pPr>
                        <w:jc w:val="center"/>
                      </w:pPr>
                    </w:p>
                  </w:txbxContent>
                </v:textbox>
                <w10:wrap anchorx="margin"/>
              </v:oval>
            </w:pict>
          </mc:Fallback>
        </mc:AlternateContent>
      </w:r>
      <w:r w:rsidRPr="00B020AB">
        <w:rPr>
          <w:rFonts w:ascii="Dreaming Outloud Script Pro" w:eastAsia="Helvetica Neue" w:hAnsi="Dreaming Outloud Script Pro" w:cs="Dreaming Outloud Script Pro"/>
          <w:noProof/>
        </w:rPr>
        <w:drawing>
          <wp:anchor distT="0" distB="0" distL="114300" distR="114300" simplePos="0" relativeHeight="251897856" behindDoc="1" locked="0" layoutInCell="1" allowOverlap="1" wp14:anchorId="3FCEDE63" wp14:editId="0B45D058">
            <wp:simplePos x="0" y="0"/>
            <wp:positionH relativeFrom="margin">
              <wp:posOffset>10679</wp:posOffset>
            </wp:positionH>
            <wp:positionV relativeFrom="paragraph">
              <wp:posOffset>48606</wp:posOffset>
            </wp:positionV>
            <wp:extent cx="1189990" cy="1923415"/>
            <wp:effectExtent l="38100" t="38100" r="86360" b="95885"/>
            <wp:wrapTight wrapText="bothSides">
              <wp:wrapPolygon edited="0">
                <wp:start x="0" y="-428"/>
                <wp:lineTo x="-692" y="-214"/>
                <wp:lineTo x="-692" y="21607"/>
                <wp:lineTo x="-346" y="22463"/>
                <wp:lineTo x="22130" y="22463"/>
                <wp:lineTo x="22822" y="20324"/>
                <wp:lineTo x="22822" y="3209"/>
                <wp:lineTo x="21784" y="0"/>
                <wp:lineTo x="21784" y="-428"/>
                <wp:lineTo x="0" y="-428"/>
              </wp:wrapPolygon>
            </wp:wrapTight>
            <wp:docPr id="753756675" name="Image 1" descr="Une image contenant texte, capture d’écran, Téléphone 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56675" name="Image 1" descr="Une image contenant texte, capture d’écran, Téléphone mobile&#10;&#10;Description générée automatiquement"/>
                    <pic:cNvPicPr/>
                  </pic:nvPicPr>
                  <pic:blipFill>
                    <a:blip r:embed="rId56"/>
                    <a:stretch>
                      <a:fillRect/>
                    </a:stretch>
                  </pic:blipFill>
                  <pic:spPr>
                    <a:xfrm>
                      <a:off x="0" y="0"/>
                      <a:ext cx="1189990" cy="19234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D04EE" w:rsidRPr="00B020AB">
        <w:rPr>
          <w:rFonts w:ascii="Dreaming Outloud Script Pro" w:eastAsia="Helvetica Neue" w:hAnsi="Dreaming Outloud Script Pro" w:cs="Dreaming Outloud Script Pro"/>
          <w:noProof/>
        </w:rPr>
        <w:drawing>
          <wp:anchor distT="0" distB="0" distL="114300" distR="114300" simplePos="0" relativeHeight="251898880" behindDoc="1" locked="0" layoutInCell="1" allowOverlap="1" wp14:anchorId="4C0A6CAF" wp14:editId="58BFFE36">
            <wp:simplePos x="0" y="0"/>
            <wp:positionH relativeFrom="column">
              <wp:posOffset>1956435</wp:posOffset>
            </wp:positionH>
            <wp:positionV relativeFrom="paragraph">
              <wp:posOffset>50165</wp:posOffset>
            </wp:positionV>
            <wp:extent cx="2169795" cy="1295400"/>
            <wp:effectExtent l="38100" t="38100" r="97155" b="95250"/>
            <wp:wrapTight wrapText="bothSides">
              <wp:wrapPolygon edited="0">
                <wp:start x="0" y="-635"/>
                <wp:lineTo x="-379" y="-318"/>
                <wp:lineTo x="-379" y="21600"/>
                <wp:lineTo x="-190" y="22871"/>
                <wp:lineTo x="21998" y="22871"/>
                <wp:lineTo x="22378" y="20012"/>
                <wp:lineTo x="22378" y="4765"/>
                <wp:lineTo x="21809" y="0"/>
                <wp:lineTo x="21809" y="-635"/>
                <wp:lineTo x="0" y="-635"/>
              </wp:wrapPolygon>
            </wp:wrapTight>
            <wp:docPr id="29666262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2623" name="Image 1" descr="Une image contenant texte, logiciel, Icône d’ordinateur, Page web&#10;&#10;Description générée automatiquement"/>
                    <pic:cNvPicPr/>
                  </pic:nvPicPr>
                  <pic:blipFill>
                    <a:blip r:embed="rId57"/>
                    <a:stretch>
                      <a:fillRect/>
                    </a:stretch>
                  </pic:blipFill>
                  <pic:spPr>
                    <a:xfrm>
                      <a:off x="0" y="0"/>
                      <a:ext cx="2169795" cy="12954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979E174" w14:textId="41C48736" w:rsidR="00F80760"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24A86F8" w14:textId="2B05D70F" w:rsidR="00F80760"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04000" behindDoc="0" locked="0" layoutInCell="1" allowOverlap="1" wp14:anchorId="354B998A" wp14:editId="661A44A0">
                <wp:simplePos x="0" y="0"/>
                <wp:positionH relativeFrom="margin">
                  <wp:posOffset>4421101</wp:posOffset>
                </wp:positionH>
                <wp:positionV relativeFrom="paragraph">
                  <wp:posOffset>28171</wp:posOffset>
                </wp:positionV>
                <wp:extent cx="257175" cy="381000"/>
                <wp:effectExtent l="19050" t="19050" r="47625" b="38100"/>
                <wp:wrapNone/>
                <wp:docPr id="90356095" name="Connecteur droit avec flèche 90356095"/>
                <wp:cNvGraphicFramePr/>
                <a:graphic xmlns:a="http://schemas.openxmlformats.org/drawingml/2006/main">
                  <a:graphicData uri="http://schemas.microsoft.com/office/word/2010/wordprocessingShape">
                    <wps:wsp>
                      <wps:cNvCnPr/>
                      <wps:spPr>
                        <a:xfrm>
                          <a:off x="0" y="0"/>
                          <a:ext cx="257175" cy="381000"/>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302F307" id="Connecteur droit avec flèche 90356095" o:spid="_x0000_s1026" type="#_x0000_t32" style="position:absolute;margin-left:348.1pt;margin-top:2.2pt;width:20.25pt;height:30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" strokecolor="#ff1e12 [3048]" strokeweight="2.25pt">
                <v:stroke endarrow="block"/>
                <w10:wrap anchorx="margin"/>
              </v:shape>
            </w:pict>
          </mc:Fallback>
        </mc:AlternateContent>
      </w:r>
    </w:p>
    <w:p w14:paraId="53CBF4AB" w14:textId="77777777" w:rsidR="00F80760"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A0BE529" w14:textId="15E3B342" w:rsidR="00F80760"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B020AB">
        <w:rPr>
          <w:rFonts w:ascii="Dreaming Outloud Script Pro" w:eastAsia="Helvetica Neue" w:hAnsi="Dreaming Outloud Script Pro" w:cs="Dreaming Outloud Script Pro"/>
          <w:noProof/>
        </w:rPr>
        <w:drawing>
          <wp:anchor distT="0" distB="0" distL="114300" distR="114300" simplePos="0" relativeHeight="251899904" behindDoc="1" locked="0" layoutInCell="1" allowOverlap="1" wp14:anchorId="3BC0BBE9" wp14:editId="66E0B4F8">
            <wp:simplePos x="0" y="0"/>
            <wp:positionH relativeFrom="column">
              <wp:posOffset>4581294</wp:posOffset>
            </wp:positionH>
            <wp:positionV relativeFrom="page">
              <wp:posOffset>3713018</wp:posOffset>
            </wp:positionV>
            <wp:extent cx="1914525" cy="1125855"/>
            <wp:effectExtent l="38100" t="38100" r="104775" b="93345"/>
            <wp:wrapThrough wrapText="bothSides">
              <wp:wrapPolygon edited="0">
                <wp:start x="0" y="-731"/>
                <wp:lineTo x="-430" y="-365"/>
                <wp:lineTo x="-430" y="21563"/>
                <wp:lineTo x="-215" y="23025"/>
                <wp:lineTo x="22137" y="23025"/>
                <wp:lineTo x="22567" y="17178"/>
                <wp:lineTo x="22567" y="5482"/>
                <wp:lineTo x="21922" y="0"/>
                <wp:lineTo x="21922" y="-731"/>
                <wp:lineTo x="0" y="-731"/>
              </wp:wrapPolygon>
            </wp:wrapThrough>
            <wp:docPr id="1772806193" name="Image 1" descr="Une image contenant texte, capture d’écran, logiciel,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06193" name="Image 1" descr="Une image contenant texte, capture d’écran, logiciel, Système d’exploitation&#10;&#10;Description générée automatiquement"/>
                    <pic:cNvPicPr/>
                  </pic:nvPicPr>
                  <pic:blipFill rotWithShape="1">
                    <a:blip r:embed="rId58"/>
                    <a:srcRect b="60938"/>
                    <a:stretch/>
                  </pic:blipFill>
                  <pic:spPr bwMode="auto">
                    <a:xfrm>
                      <a:off x="0" y="0"/>
                      <a:ext cx="1914525" cy="11258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2976" behindDoc="0" locked="0" layoutInCell="1" allowOverlap="1" wp14:anchorId="58D2BD70" wp14:editId="4BE7C225">
                <wp:simplePos x="0" y="0"/>
                <wp:positionH relativeFrom="margin">
                  <wp:posOffset>1256146</wp:posOffset>
                </wp:positionH>
                <wp:positionV relativeFrom="paragraph">
                  <wp:posOffset>42199</wp:posOffset>
                </wp:positionV>
                <wp:extent cx="655782" cy="645391"/>
                <wp:effectExtent l="19050" t="38100" r="49530" b="21590"/>
                <wp:wrapNone/>
                <wp:docPr id="1864112053" name="Connecteur droit avec flèche 1864112053"/>
                <wp:cNvGraphicFramePr/>
                <a:graphic xmlns:a="http://schemas.openxmlformats.org/drawingml/2006/main">
                  <a:graphicData uri="http://schemas.microsoft.com/office/word/2010/wordprocessingShape">
                    <wps:wsp>
                      <wps:cNvCnPr/>
                      <wps:spPr>
                        <a:xfrm flipV="1">
                          <a:off x="0" y="0"/>
                          <a:ext cx="655782" cy="645391"/>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F54941" id="Connecteur droit avec flèche 1864112053" o:spid="_x0000_s1026" type="#_x0000_t32" style="position:absolute;margin-left:98.9pt;margin-top:3.3pt;width:51.65pt;height:50.8pt;flip:y;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" strokecolor="#ff1e12 [3048]" strokeweight="2.25pt">
                <v:stroke endarrow="block"/>
                <w10:wrap anchorx="margin"/>
              </v:shape>
            </w:pict>
          </mc:Fallback>
        </mc:AlternateContent>
      </w:r>
    </w:p>
    <w:p w14:paraId="552BBF02" w14:textId="2CD7E222" w:rsidR="00F80760"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03C8217" w14:textId="53BE16EA" w:rsidR="00F80760"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01952" behindDoc="0" locked="0" layoutInCell="1" allowOverlap="1" wp14:anchorId="3616358A" wp14:editId="0D75DE7E">
                <wp:simplePos x="0" y="0"/>
                <wp:positionH relativeFrom="margin">
                  <wp:align>left</wp:align>
                </wp:positionH>
                <wp:positionV relativeFrom="paragraph">
                  <wp:posOffset>163715</wp:posOffset>
                </wp:positionV>
                <wp:extent cx="1144731" cy="276514"/>
                <wp:effectExtent l="19050" t="19050" r="17780" b="28575"/>
                <wp:wrapNone/>
                <wp:docPr id="125636886" name="Ellipse 125636886"/>
                <wp:cNvGraphicFramePr/>
                <a:graphic xmlns:a="http://schemas.openxmlformats.org/drawingml/2006/main">
                  <a:graphicData uri="http://schemas.microsoft.com/office/word/2010/wordprocessingShape">
                    <wps:wsp>
                      <wps:cNvSpPr/>
                      <wps:spPr>
                        <a:xfrm>
                          <a:off x="0" y="0"/>
                          <a:ext cx="1144731" cy="276514"/>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33AD81CA"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616358A" id="Ellipse 125636886" o:spid="_x0000_s1063" style="position:absolute;left:0;text-align:left;margin-left:0;margin-top:12.9pt;width:90.15pt;height:21.75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" filled="f" strokecolor="#ff2d21 [3208]" strokeweight="3pt">
                <v:textbox inset="4pt,4pt,4pt,4pt">
                  <w:txbxContent>
                    <w:p w14:paraId="33AD81CA" w14:textId="77777777" w:rsidR="000D04EE" w:rsidRDefault="000D04EE" w:rsidP="000D04EE">
                      <w:pPr>
                        <w:jc w:val="center"/>
                      </w:pPr>
                    </w:p>
                  </w:txbxContent>
                </v:textbox>
                <w10:wrap anchorx="margin"/>
              </v:oval>
            </w:pict>
          </mc:Fallback>
        </mc:AlternateContent>
      </w:r>
    </w:p>
    <w:p w14:paraId="40D02B5C" w14:textId="77777777" w:rsidR="00F80760"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F0762F3" w14:textId="287BD9F9" w:rsidR="00F80760"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5C65E64" w14:textId="33345D9E" w:rsidR="00F80760" w:rsidRPr="00FD0BD7" w:rsidRDefault="00F80760"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4489526" w14:textId="77777777" w:rsidR="000D04EE" w:rsidRPr="00B020AB" w:rsidRDefault="000D04EE" w:rsidP="00F80760">
      <w:pPr>
        <w:pStyle w:val="En-tte"/>
        <w:numPr>
          <w:ilvl w:val="0"/>
          <w:numId w:val="28"/>
        </w:numP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u w:val="single"/>
        </w:rPr>
      </w:pPr>
      <w:r w:rsidRPr="00B020AB">
        <w:rPr>
          <w:rFonts w:ascii="Dreaming Outloud Script Pro" w:eastAsia="Helvetica Neue" w:hAnsi="Dreaming Outloud Script Pro" w:cs="Dreaming Outloud Script Pro"/>
          <w:u w:val="single"/>
        </w:rPr>
        <w:t xml:space="preserve">Si le document est dans les fichiers : </w:t>
      </w:r>
    </w:p>
    <w:p w14:paraId="0F8E9DBC" w14:textId="0E640E9F" w:rsidR="000D04EE"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sz w:val="22"/>
          <w:szCs w:val="22"/>
        </w:rPr>
      </w:pPr>
      <w:r w:rsidRPr="00B020AB">
        <w:rPr>
          <w:rFonts w:ascii="Dreaming Outloud Script Pro" w:eastAsia="Helvetica Neue" w:hAnsi="Dreaming Outloud Script Pro" w:cs="Dreaming Outloud Script Pro"/>
        </w:rPr>
        <w:t>Appuyer sur les 3 petits points à côté du document &gt; partager &gt; choisir l’application vers laquelle partager le document</w:t>
      </w:r>
      <w:r>
        <w:rPr>
          <w:rFonts w:ascii="Dreaming Outloud Script Pro" w:eastAsia="Helvetica Neue" w:hAnsi="Dreaming Outloud Script Pro" w:cs="Dreaming Outloud Script Pro"/>
          <w:sz w:val="22"/>
          <w:szCs w:val="22"/>
        </w:rPr>
        <w:t>.</w:t>
      </w:r>
    </w:p>
    <w:p w14:paraId="6D460159" w14:textId="38AA12E5" w:rsidR="000D04EE" w:rsidRPr="00FD0BD7" w:rsidRDefault="000D04EE" w:rsidP="000D04EE">
      <w:pPr>
        <w:pStyle w:val="En-tte"/>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D0A4795" w14:textId="5F7FF659" w:rsidR="00F80760" w:rsidRPr="0094445F" w:rsidRDefault="00F80760" w:rsidP="00F80760">
      <w:pPr>
        <w:pStyle w:val="Titre2"/>
        <w:pBdr>
          <w:bottom w:val="none" w:sz="0" w:space="0" w:color="auto"/>
        </w:pBdr>
        <w:shd w:val="clear" w:color="auto" w:fill="FCF5D5" w:themeFill="accent3" w:themeFillTint="33"/>
      </w:pPr>
      <w:bookmarkStart w:id="21" w:name="_Toc138080735"/>
      <w:r w:rsidRPr="0094445F">
        <w:t xml:space="preserve">Partager un </w:t>
      </w:r>
      <w:r>
        <w:t>dossier</w:t>
      </w:r>
      <w:bookmarkEnd w:id="21"/>
    </w:p>
    <w:p w14:paraId="4E6904CE" w14:textId="77777777" w:rsidR="00F80760" w:rsidRDefault="00F80760" w:rsidP="00F80760"/>
    <w:p w14:paraId="2DEA3F55" w14:textId="3236E29A" w:rsidR="00F80760" w:rsidRDefault="00F80760" w:rsidP="00F80760">
      <w:r w:rsidRPr="00F80760">
        <w:rPr>
          <w:rFonts w:ascii="Dreaming Outloud Script Pro" w:hAnsi="Dreaming Outloud Script Pro" w:cs="Dreaming Outloud Script Pro"/>
        </w:rPr>
        <w:t xml:space="preserve">Aller dans les fichiers &gt; cliquer sur les 3 petits points à côté du dossier à partager &gt; partager &gt; </w:t>
      </w:r>
      <w:r w:rsidRPr="00F80760">
        <w:rPr>
          <w:rFonts w:ascii="Dreaming Outloud Script Pro" w:eastAsia="Helvetica Neue" w:hAnsi="Dreaming Outloud Script Pro" w:cs="Dreaming Outloud Script Pro"/>
        </w:rPr>
        <w:t>choisir via quelle application partager ce document</w:t>
      </w:r>
    </w:p>
    <w:p w14:paraId="0E8C7A52" w14:textId="4838A283" w:rsidR="00F80760" w:rsidRDefault="00F80760" w:rsidP="00F80760">
      <w:r w:rsidRPr="00B020AB">
        <w:rPr>
          <w:rFonts w:ascii="Dreaming Outloud Script Pro" w:eastAsia="Helvetica Neue" w:hAnsi="Dreaming Outloud Script Pro" w:cs="Dreaming Outloud Script Pro"/>
          <w:noProof/>
          <w:sz w:val="22"/>
          <w:szCs w:val="22"/>
        </w:rPr>
        <w:drawing>
          <wp:anchor distT="0" distB="0" distL="114300" distR="114300" simplePos="0" relativeHeight="251993088" behindDoc="0" locked="0" layoutInCell="1" allowOverlap="1" wp14:anchorId="6BA73D00" wp14:editId="09DC1A38">
            <wp:simplePos x="0" y="0"/>
            <wp:positionH relativeFrom="column">
              <wp:posOffset>3948430</wp:posOffset>
            </wp:positionH>
            <wp:positionV relativeFrom="paragraph">
              <wp:posOffset>120015</wp:posOffset>
            </wp:positionV>
            <wp:extent cx="1713865" cy="2581275"/>
            <wp:effectExtent l="38100" t="38100" r="95885" b="104775"/>
            <wp:wrapSquare wrapText="bothSides"/>
            <wp:docPr id="950960463" name="Image 95096046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93866" name="Image 1" descr="Une image contenant texte, capture d’écran, logiciel, Icône d’ordinateur&#10;&#10;Description générée automatiquement"/>
                    <pic:cNvPicPr/>
                  </pic:nvPicPr>
                  <pic:blipFill>
                    <a:blip r:embed="rId59"/>
                    <a:stretch>
                      <a:fillRect/>
                    </a:stretch>
                  </pic:blipFill>
                  <pic:spPr>
                    <a:xfrm>
                      <a:off x="0" y="0"/>
                      <a:ext cx="1713865" cy="25812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E3D587B" w14:textId="7EA00A2E" w:rsidR="00F80760" w:rsidRDefault="00F80760" w:rsidP="00F80760">
      <w:r w:rsidRPr="00DA1198">
        <w:rPr>
          <w:rFonts w:ascii="Dreaming Outloud Script Pro" w:eastAsia="Helvetica Neue" w:hAnsi="Dreaming Outloud Script Pro" w:cs="Dreaming Outloud Script Pro"/>
          <w:noProof/>
        </w:rPr>
        <w:drawing>
          <wp:anchor distT="0" distB="0" distL="114300" distR="114300" simplePos="0" relativeHeight="251990016" behindDoc="0" locked="0" layoutInCell="1" allowOverlap="1" wp14:anchorId="5BE69B80" wp14:editId="3DC219F4">
            <wp:simplePos x="0" y="0"/>
            <wp:positionH relativeFrom="margin">
              <wp:posOffset>-81568</wp:posOffset>
            </wp:positionH>
            <wp:positionV relativeFrom="paragraph">
              <wp:posOffset>47914</wp:posOffset>
            </wp:positionV>
            <wp:extent cx="2485390" cy="2473960"/>
            <wp:effectExtent l="38100" t="38100" r="86360" b="97790"/>
            <wp:wrapSquare wrapText="bothSides"/>
            <wp:docPr id="32948818" name="Image 3294881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3088" name="Image 1" descr="Une image contenant texte, capture d’écran, logiciel, Icône d’ordinateur&#10;&#10;Description générée automatiquement"/>
                    <pic:cNvPicPr/>
                  </pic:nvPicPr>
                  <pic:blipFill>
                    <a:blip r:embed="rId53"/>
                    <a:stretch>
                      <a:fillRect/>
                    </a:stretch>
                  </pic:blipFill>
                  <pic:spPr>
                    <a:xfrm>
                      <a:off x="0" y="0"/>
                      <a:ext cx="2485390" cy="24739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2784578" w14:textId="5EE7DD94" w:rsidR="00F80760" w:rsidRDefault="00F80760" w:rsidP="00F80760"/>
    <w:p w14:paraId="6B0DDDD0" w14:textId="6BF9A242" w:rsidR="00F80760" w:rsidRDefault="00F80760" w:rsidP="00F80760">
      <w:r>
        <w:rPr>
          <w:noProof/>
        </w:rPr>
        <mc:AlternateContent>
          <mc:Choice Requires="wps">
            <w:drawing>
              <wp:anchor distT="0" distB="0" distL="114300" distR="114300" simplePos="0" relativeHeight="251991040" behindDoc="0" locked="0" layoutInCell="1" allowOverlap="1" wp14:anchorId="482E6AF4" wp14:editId="49EDBB6C">
                <wp:simplePos x="0" y="0"/>
                <wp:positionH relativeFrom="margin">
                  <wp:posOffset>2124710</wp:posOffset>
                </wp:positionH>
                <wp:positionV relativeFrom="paragraph">
                  <wp:posOffset>114935</wp:posOffset>
                </wp:positionV>
                <wp:extent cx="409575" cy="266700"/>
                <wp:effectExtent l="19050" t="19050" r="28575" b="19050"/>
                <wp:wrapNone/>
                <wp:docPr id="739965314" name="Ellipse 739965314"/>
                <wp:cNvGraphicFramePr/>
                <a:graphic xmlns:a="http://schemas.openxmlformats.org/drawingml/2006/main">
                  <a:graphicData uri="http://schemas.microsoft.com/office/word/2010/wordprocessingShape">
                    <wps:wsp>
                      <wps:cNvSpPr/>
                      <wps:spPr>
                        <a:xfrm>
                          <a:off x="0" y="0"/>
                          <a:ext cx="409575"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4B9E111D" w14:textId="77777777" w:rsidR="00F80760" w:rsidRDefault="00F80760" w:rsidP="00F80760">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82E6AF4" id="Ellipse 739965314" o:spid="_x0000_s1064" style="position:absolute;margin-left:167.3pt;margin-top:9.05pt;width:32.25pt;height:21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" filled="f" strokecolor="#ff2d21 [3208]" strokeweight="3pt">
                <v:textbox inset="4pt,4pt,4pt,4pt">
                  <w:txbxContent>
                    <w:p w14:paraId="4B9E111D" w14:textId="77777777" w:rsidR="00F80760" w:rsidRDefault="00F80760" w:rsidP="00F80760">
                      <w:pPr>
                        <w:jc w:val="center"/>
                      </w:pPr>
                    </w:p>
                  </w:txbxContent>
                </v:textbox>
                <w10:wrap anchorx="margin"/>
              </v:oval>
            </w:pict>
          </mc:Fallback>
        </mc:AlternateContent>
      </w:r>
    </w:p>
    <w:p w14:paraId="0E0370DF" w14:textId="18B82895" w:rsidR="00F80760" w:rsidRDefault="00F80760" w:rsidP="00F80760"/>
    <w:p w14:paraId="350DDBAD" w14:textId="77777777" w:rsidR="00F80760" w:rsidRDefault="00F80760" w:rsidP="00F80760"/>
    <w:p w14:paraId="6FB14C51" w14:textId="368F9E21" w:rsidR="00F80760" w:rsidRDefault="00F80760" w:rsidP="00F80760">
      <w:r>
        <w:rPr>
          <w:noProof/>
        </w:rPr>
        <mc:AlternateContent>
          <mc:Choice Requires="wps">
            <w:drawing>
              <wp:anchor distT="0" distB="0" distL="114300" distR="114300" simplePos="0" relativeHeight="251994112" behindDoc="0" locked="0" layoutInCell="1" allowOverlap="1" wp14:anchorId="5884DC3A" wp14:editId="0C465935">
                <wp:simplePos x="0" y="0"/>
                <wp:positionH relativeFrom="margin">
                  <wp:posOffset>2706601</wp:posOffset>
                </wp:positionH>
                <wp:positionV relativeFrom="paragraph">
                  <wp:posOffset>137680</wp:posOffset>
                </wp:positionV>
                <wp:extent cx="1056409" cy="199159"/>
                <wp:effectExtent l="19050" t="19050" r="29845" b="67945"/>
                <wp:wrapNone/>
                <wp:docPr id="1901331325" name="Connecteur droit avec flèche 1901331325"/>
                <wp:cNvGraphicFramePr/>
                <a:graphic xmlns:a="http://schemas.openxmlformats.org/drawingml/2006/main">
                  <a:graphicData uri="http://schemas.microsoft.com/office/word/2010/wordprocessingShape">
                    <wps:wsp>
                      <wps:cNvCnPr/>
                      <wps:spPr>
                        <a:xfrm>
                          <a:off x="0" y="0"/>
                          <a:ext cx="1056409" cy="199159"/>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EE2727D" id="Connecteur droit avec flèche 1901331325" o:spid="_x0000_s1026" type="#_x0000_t32" style="position:absolute;margin-left:213.1pt;margin-top:10.85pt;width:83.2pt;height:15.7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" strokecolor="#ff1e12 [3048]" strokeweight="2.25pt">
                <v:stroke endarrow="block"/>
                <w10:wrap anchorx="margin"/>
              </v:shape>
            </w:pict>
          </mc:Fallback>
        </mc:AlternateContent>
      </w:r>
    </w:p>
    <w:p w14:paraId="7FC9C2C6" w14:textId="5CA1643F" w:rsidR="00F80760" w:rsidRDefault="00F80760" w:rsidP="00F80760"/>
    <w:p w14:paraId="7A420FCD" w14:textId="258CB92B" w:rsidR="00F80760" w:rsidRDefault="00F80760" w:rsidP="00F80760">
      <w:r>
        <w:rPr>
          <w:noProof/>
        </w:rPr>
        <mc:AlternateContent>
          <mc:Choice Requires="wps">
            <w:drawing>
              <wp:anchor distT="0" distB="0" distL="114300" distR="114300" simplePos="0" relativeHeight="251992064" behindDoc="0" locked="0" layoutInCell="1" allowOverlap="1" wp14:anchorId="5E8C4234" wp14:editId="52F6B225">
                <wp:simplePos x="0" y="0"/>
                <wp:positionH relativeFrom="margin">
                  <wp:posOffset>978015</wp:posOffset>
                </wp:positionH>
                <wp:positionV relativeFrom="paragraph">
                  <wp:posOffset>105122</wp:posOffset>
                </wp:positionV>
                <wp:extent cx="942975" cy="819150"/>
                <wp:effectExtent l="19050" t="19050" r="28575" b="19050"/>
                <wp:wrapNone/>
                <wp:docPr id="1559682716" name="Ellipse 1559682716"/>
                <wp:cNvGraphicFramePr/>
                <a:graphic xmlns:a="http://schemas.openxmlformats.org/drawingml/2006/main">
                  <a:graphicData uri="http://schemas.microsoft.com/office/word/2010/wordprocessingShape">
                    <wps:wsp>
                      <wps:cNvSpPr/>
                      <wps:spPr>
                        <a:xfrm>
                          <a:off x="0" y="0"/>
                          <a:ext cx="942975" cy="81915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0A035616" w14:textId="77777777" w:rsidR="00F80760" w:rsidRDefault="00F80760" w:rsidP="00F80760">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E8C4234" id="Ellipse 1559682716" o:spid="_x0000_s1065" style="position:absolute;margin-left:77pt;margin-top:8.3pt;width:74.25pt;height:64.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" filled="f" strokecolor="#ff2d21 [3208]" strokeweight="3pt">
                <v:textbox inset="4pt,4pt,4pt,4pt">
                  <w:txbxContent>
                    <w:p w14:paraId="0A035616" w14:textId="77777777" w:rsidR="00F80760" w:rsidRDefault="00F80760" w:rsidP="00F80760">
                      <w:pPr>
                        <w:jc w:val="center"/>
                      </w:pPr>
                    </w:p>
                  </w:txbxContent>
                </v:textbox>
                <w10:wrap anchorx="margin"/>
              </v:oval>
            </w:pict>
          </mc:Fallback>
        </mc:AlternateContent>
      </w:r>
    </w:p>
    <w:p w14:paraId="53651EA3" w14:textId="6E0A8B3E" w:rsidR="00F80760" w:rsidRDefault="00F80760" w:rsidP="00F80760"/>
    <w:p w14:paraId="69553418" w14:textId="77777777" w:rsidR="00F80760" w:rsidRDefault="00F80760" w:rsidP="00F80760"/>
    <w:p w14:paraId="04BC779B" w14:textId="2FDBD032" w:rsidR="00F80760" w:rsidRDefault="00F80760" w:rsidP="00F80760"/>
    <w:p w14:paraId="4D452496" w14:textId="77777777" w:rsidR="00F80760" w:rsidRDefault="00F80760" w:rsidP="00F80760"/>
    <w:p w14:paraId="70997FEE" w14:textId="77777777" w:rsidR="00F80760" w:rsidRDefault="00F80760" w:rsidP="00F80760"/>
    <w:p w14:paraId="4BCDCDD0" w14:textId="77777777" w:rsidR="00F80760" w:rsidRDefault="00F80760" w:rsidP="00F80760"/>
    <w:p w14:paraId="7DC88C37" w14:textId="77777777" w:rsidR="00360F24" w:rsidRPr="00B74E55" w:rsidRDefault="00360F24" w:rsidP="00B74E55"/>
    <w:p w14:paraId="2B653257" w14:textId="77777777" w:rsidR="005C4D30" w:rsidRDefault="005C4D30" w:rsidP="00B74E55">
      <w:pPr>
        <w:pStyle w:val="Titre1"/>
      </w:pPr>
      <w:bookmarkStart w:id="22" w:name="_Toc138080736"/>
      <w:r>
        <w:lastRenderedPageBreak/>
        <w:t>Trucs et astuces</w:t>
      </w:r>
      <w:bookmarkEnd w:id="22"/>
      <w:r>
        <w:t xml:space="preserve"> </w:t>
      </w:r>
    </w:p>
    <w:p w14:paraId="6391D5B6" w14:textId="77777777" w:rsidR="00A83079" w:rsidRDefault="00A83079" w:rsidP="00635DC6">
      <w:pPr>
        <w:rPr>
          <w:rFonts w:ascii="Dreaming Outloud Script Pro" w:hAnsi="Dreaming Outloud Script Pro" w:cs="Dreaming Outloud Script Pro"/>
        </w:rPr>
      </w:pPr>
    </w:p>
    <w:p w14:paraId="054DA481" w14:textId="0EE501D9" w:rsidR="00360F24" w:rsidRDefault="00A83079" w:rsidP="00C74B66">
      <w:pPr>
        <w:pStyle w:val="Titre2"/>
        <w:pBdr>
          <w:bottom w:val="none" w:sz="0" w:space="0" w:color="auto"/>
        </w:pBdr>
        <w:shd w:val="clear" w:color="auto" w:fill="FCF5D5" w:themeFill="accent3" w:themeFillTint="33"/>
      </w:pPr>
      <w:r>
        <w:rPr>
          <w:rFonts w:cs="Dreaming Outloud Script Pro"/>
        </w:rPr>
        <w:t xml:space="preserve">   </w:t>
      </w:r>
      <w:bookmarkStart w:id="23" w:name="_Toc138080737"/>
      <w:r w:rsidR="000D04EE" w:rsidRPr="005C4D30">
        <w:t>Modifier l’emplacement de la barre d’outils</w:t>
      </w:r>
      <w:bookmarkEnd w:id="23"/>
    </w:p>
    <w:p w14:paraId="10B4133C" w14:textId="77777777" w:rsidR="00360F24" w:rsidRDefault="00360F24" w:rsidP="00635DC6"/>
    <w:p w14:paraId="6605180B" w14:textId="54EC14A7" w:rsidR="00360F24" w:rsidRPr="00C74B66" w:rsidRDefault="00C74B66" w:rsidP="00635DC6">
      <w:pPr>
        <w:rPr>
          <w:rFonts w:ascii="Dreaming Outloud Script Pro" w:hAnsi="Dreaming Outloud Script Pro" w:cs="Dreaming Outloud Script Pro"/>
        </w:rPr>
      </w:pPr>
      <w:r w:rsidRPr="00C74B66">
        <w:rPr>
          <w:rFonts w:ascii="Dreaming Outloud Script Pro" w:hAnsi="Dreaming Outloud Script Pro" w:cs="Dreaming Outloud Script Pro"/>
        </w:rPr>
        <w:t xml:space="preserve">Il est possible de déplacer la barre d’outils à 3 endroits différents : </w:t>
      </w:r>
    </w:p>
    <w:p w14:paraId="6D4B626B" w14:textId="77777777" w:rsidR="00C74B66" w:rsidRPr="00C74B66" w:rsidRDefault="00C74B66" w:rsidP="00635DC6">
      <w:pPr>
        <w:rPr>
          <w:rFonts w:ascii="Dreaming Outloud Script Pro" w:hAnsi="Dreaming Outloud Script Pro" w:cs="Dreaming Outloud Script Pro"/>
        </w:rPr>
      </w:pPr>
    </w:p>
    <w:p w14:paraId="7E337F03" w14:textId="0980D74B" w:rsidR="00C74B66" w:rsidRPr="00C74B66" w:rsidRDefault="00C74B66" w:rsidP="00C74B66">
      <w:pPr>
        <w:pStyle w:val="Paragraphedeliste"/>
        <w:numPr>
          <w:ilvl w:val="0"/>
          <w:numId w:val="29"/>
        </w:numPr>
        <w:rPr>
          <w:rFonts w:ascii="Dreaming Outloud Script Pro" w:hAnsi="Dreaming Outloud Script Pro" w:cs="Dreaming Outloud Script Pro"/>
        </w:rPr>
      </w:pPr>
      <w:r w:rsidRPr="00C74B66">
        <w:rPr>
          <w:rFonts w:ascii="Dreaming Outloud Script Pro" w:hAnsi="Dreaming Outloud Script Pro" w:cs="Dreaming Outloud Script Pro"/>
        </w:rPr>
        <w:t>Au-dessus du document, sous les différents onglets de la barre grise (emplacement par défaut)</w:t>
      </w:r>
    </w:p>
    <w:p w14:paraId="26789FBD" w14:textId="624E3DBD" w:rsidR="00C74B66" w:rsidRPr="00C74B66" w:rsidRDefault="00C74B66" w:rsidP="00C74B66">
      <w:pPr>
        <w:pStyle w:val="Paragraphedeliste"/>
        <w:numPr>
          <w:ilvl w:val="0"/>
          <w:numId w:val="29"/>
        </w:numPr>
        <w:rPr>
          <w:rFonts w:ascii="Dreaming Outloud Script Pro" w:hAnsi="Dreaming Outloud Script Pro" w:cs="Dreaming Outloud Script Pro"/>
        </w:rPr>
      </w:pPr>
      <w:r w:rsidRPr="00C74B66">
        <w:rPr>
          <w:rFonts w:ascii="Dreaming Outloud Script Pro" w:hAnsi="Dreaming Outloud Script Pro" w:cs="Dreaming Outloud Script Pro"/>
        </w:rPr>
        <w:t>À droite du document</w:t>
      </w:r>
    </w:p>
    <w:p w14:paraId="106943BF" w14:textId="05C331D0" w:rsidR="00C74B66" w:rsidRPr="00C74B66" w:rsidRDefault="00C74B66" w:rsidP="00C74B66">
      <w:pPr>
        <w:pStyle w:val="Paragraphedeliste"/>
        <w:numPr>
          <w:ilvl w:val="0"/>
          <w:numId w:val="29"/>
        </w:numPr>
        <w:rPr>
          <w:rFonts w:ascii="Dreaming Outloud Script Pro" w:hAnsi="Dreaming Outloud Script Pro" w:cs="Dreaming Outloud Script Pro"/>
        </w:rPr>
      </w:pPr>
      <w:r w:rsidRPr="00C74B66">
        <w:rPr>
          <w:rFonts w:ascii="Dreaming Outloud Script Pro" w:hAnsi="Dreaming Outloud Script Pro" w:cs="Dreaming Outloud Script Pro"/>
        </w:rPr>
        <w:t xml:space="preserve">À gauche du document </w:t>
      </w:r>
    </w:p>
    <w:p w14:paraId="09C27761" w14:textId="4494ACFC" w:rsidR="00C74B66" w:rsidRPr="00C74B66" w:rsidRDefault="00C74B66" w:rsidP="00C74B66">
      <w:pPr>
        <w:rPr>
          <w:rFonts w:ascii="Dreaming Outloud Script Pro" w:hAnsi="Dreaming Outloud Script Pro" w:cs="Dreaming Outloud Script Pro"/>
        </w:rPr>
      </w:pPr>
    </w:p>
    <w:p w14:paraId="4E5DE7A0" w14:textId="627798EF" w:rsidR="00C74B66" w:rsidRPr="00C74B66" w:rsidRDefault="00C74B66" w:rsidP="00C74B66">
      <w:pPr>
        <w:rPr>
          <w:rFonts w:ascii="Dreaming Outloud Script Pro" w:hAnsi="Dreaming Outloud Script Pro" w:cs="Dreaming Outloud Script Pro"/>
        </w:rPr>
      </w:pPr>
      <w:r w:rsidRPr="00C74B66">
        <w:rPr>
          <w:rFonts w:ascii="Dreaming Outloud Script Pro" w:hAnsi="Dreaming Outloud Script Pro" w:cs="Dreaming Outloud Script Pro"/>
        </w:rPr>
        <w:t xml:space="preserve">Pour la déplacer, il suffit de maintenir son doigt sur les 2 petites barres verticales et de faire glisser ce dernier dans l’une des zones proposées. </w:t>
      </w:r>
    </w:p>
    <w:p w14:paraId="41A32CD4" w14:textId="2C51D4D0" w:rsidR="00C74B66" w:rsidRDefault="00C74B66" w:rsidP="00C74B66"/>
    <w:p w14:paraId="6E50748C" w14:textId="2C5AA525" w:rsidR="00C74B66" w:rsidRDefault="00C74B66" w:rsidP="00C74B66">
      <w:r>
        <w:rPr>
          <w:noProof/>
        </w:rPr>
        <mc:AlternateContent>
          <mc:Choice Requires="wps">
            <w:drawing>
              <wp:anchor distT="0" distB="0" distL="114300" distR="114300" simplePos="0" relativeHeight="251996160" behindDoc="0" locked="0" layoutInCell="1" allowOverlap="1" wp14:anchorId="661F5E55" wp14:editId="490239F6">
                <wp:simplePos x="0" y="0"/>
                <wp:positionH relativeFrom="margin">
                  <wp:posOffset>5949142</wp:posOffset>
                </wp:positionH>
                <wp:positionV relativeFrom="paragraph">
                  <wp:posOffset>407381</wp:posOffset>
                </wp:positionV>
                <wp:extent cx="267277" cy="266700"/>
                <wp:effectExtent l="19050" t="19050" r="19050" b="19050"/>
                <wp:wrapNone/>
                <wp:docPr id="1706740197" name="Ellipse 1706740197"/>
                <wp:cNvGraphicFramePr/>
                <a:graphic xmlns:a="http://schemas.openxmlformats.org/drawingml/2006/main">
                  <a:graphicData uri="http://schemas.microsoft.com/office/word/2010/wordprocessingShape">
                    <wps:wsp>
                      <wps:cNvSpPr/>
                      <wps:spPr>
                        <a:xfrm>
                          <a:off x="0" y="0"/>
                          <a:ext cx="267277"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181D379E" w14:textId="77777777" w:rsidR="00C74B66" w:rsidRDefault="00C74B66" w:rsidP="00C74B66">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61F5E55" id="Ellipse 1706740197" o:spid="_x0000_s1066" style="position:absolute;margin-left:468.45pt;margin-top:32.1pt;width:21.05pt;height:21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" filled="f" strokecolor="#ff2d21 [3208]" strokeweight="3pt">
                <v:textbox inset="4pt,4pt,4pt,4pt">
                  <w:txbxContent>
                    <w:p w14:paraId="181D379E" w14:textId="77777777" w:rsidR="00C74B66" w:rsidRDefault="00C74B66" w:rsidP="00C74B66">
                      <w:pPr>
                        <w:jc w:val="center"/>
                      </w:pPr>
                    </w:p>
                  </w:txbxContent>
                </v:textbox>
                <w10:wrap anchorx="margin"/>
              </v:oval>
            </w:pict>
          </mc:Fallback>
        </mc:AlternateContent>
      </w:r>
      <w:r w:rsidRPr="003B34D7">
        <w:rPr>
          <w:rFonts w:ascii="Dreaming Outloud Script Pro" w:hAnsi="Dreaming Outloud Script Pro" w:cs="Dreaming Outloud Script Pro"/>
          <w:noProof/>
        </w:rPr>
        <w:drawing>
          <wp:inline distT="0" distB="0" distL="0" distR="0" wp14:anchorId="0EC38E38" wp14:editId="4F1F4658">
            <wp:extent cx="6120130" cy="628650"/>
            <wp:effectExtent l="0" t="0" r="0" b="0"/>
            <wp:docPr id="501283050" name="Image 5012830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rotWithShape="1">
                    <a:blip r:embed="rId17"/>
                    <a:srcRect b="86305"/>
                    <a:stretch/>
                  </pic:blipFill>
                  <pic:spPr bwMode="auto">
                    <a:xfrm>
                      <a:off x="0" y="0"/>
                      <a:ext cx="6120130" cy="628650"/>
                    </a:xfrm>
                    <a:prstGeom prst="rect">
                      <a:avLst/>
                    </a:prstGeom>
                    <a:ln>
                      <a:noFill/>
                    </a:ln>
                    <a:extLst>
                      <a:ext uri="{53640926-AAD7-44D8-BBD7-CCE9431645EC}">
                        <a14:shadowObscured xmlns:a14="http://schemas.microsoft.com/office/drawing/2010/main"/>
                      </a:ext>
                    </a:extLst>
                  </pic:spPr>
                </pic:pic>
              </a:graphicData>
            </a:graphic>
          </wp:inline>
        </w:drawing>
      </w:r>
    </w:p>
    <w:p w14:paraId="6698710C" w14:textId="77777777" w:rsidR="00360F24" w:rsidRDefault="00360F24" w:rsidP="00635DC6"/>
    <w:p w14:paraId="37AA93C7" w14:textId="77777777" w:rsidR="00360F24" w:rsidRDefault="00360F24" w:rsidP="00635DC6"/>
    <w:p w14:paraId="7F30F8E8" w14:textId="77777777" w:rsidR="00360F24" w:rsidRDefault="00360F24" w:rsidP="00635DC6"/>
    <w:p w14:paraId="5EB95F88" w14:textId="77777777" w:rsidR="00360F24" w:rsidRDefault="00360F24" w:rsidP="00635DC6"/>
    <w:p w14:paraId="31DD7E5A" w14:textId="77777777" w:rsidR="00360F24" w:rsidRDefault="00360F24" w:rsidP="00635DC6"/>
    <w:p w14:paraId="309328F8" w14:textId="77777777" w:rsidR="00360F24" w:rsidRDefault="00360F24" w:rsidP="00635DC6"/>
    <w:p w14:paraId="22EF161C" w14:textId="77777777" w:rsidR="00360F24" w:rsidRDefault="00360F24" w:rsidP="00635DC6"/>
    <w:p w14:paraId="5B9F499F" w14:textId="77777777" w:rsidR="00360F24" w:rsidRDefault="00360F24" w:rsidP="00635DC6"/>
    <w:p w14:paraId="36819E7D" w14:textId="77777777" w:rsidR="00360F24" w:rsidRDefault="00360F24" w:rsidP="00635DC6"/>
    <w:p w14:paraId="431070CF" w14:textId="77777777" w:rsidR="00360F24" w:rsidRDefault="00360F24" w:rsidP="00635DC6"/>
    <w:p w14:paraId="5F7F67CF" w14:textId="77777777" w:rsidR="00360F24" w:rsidRDefault="00360F24" w:rsidP="00635DC6"/>
    <w:p w14:paraId="30825FD8" w14:textId="77777777" w:rsidR="00360F24" w:rsidRDefault="00360F24" w:rsidP="00635DC6"/>
    <w:p w14:paraId="32D87462" w14:textId="77777777" w:rsidR="00360F24" w:rsidRDefault="00360F24" w:rsidP="00635DC6"/>
    <w:p w14:paraId="3ED52A09" w14:textId="77777777" w:rsidR="00360F24" w:rsidRDefault="00360F24" w:rsidP="00635DC6"/>
    <w:p w14:paraId="5B41B885" w14:textId="77777777" w:rsidR="00360F24" w:rsidRDefault="00360F24" w:rsidP="00635DC6"/>
    <w:p w14:paraId="4C108BB3" w14:textId="77777777" w:rsidR="00360F24" w:rsidRDefault="00360F24" w:rsidP="00635DC6"/>
    <w:p w14:paraId="755EA0E3" w14:textId="77777777" w:rsidR="00360F24" w:rsidRDefault="00360F24" w:rsidP="00635DC6"/>
    <w:p w14:paraId="55572271" w14:textId="77777777" w:rsidR="00360F24" w:rsidRDefault="00360F24" w:rsidP="00635DC6"/>
    <w:p w14:paraId="7082F296" w14:textId="77777777" w:rsidR="00360F24" w:rsidRDefault="00360F24" w:rsidP="00635DC6"/>
    <w:p w14:paraId="374521CE" w14:textId="77777777" w:rsidR="00360F24" w:rsidRDefault="00360F24" w:rsidP="00635DC6"/>
    <w:p w14:paraId="02621991" w14:textId="77777777" w:rsidR="00360F24" w:rsidRDefault="00360F24" w:rsidP="00635DC6"/>
    <w:p w14:paraId="6247E633" w14:textId="77777777" w:rsidR="00360F24" w:rsidRDefault="00360F24" w:rsidP="00635DC6"/>
    <w:p w14:paraId="2BB20DAD" w14:textId="77777777" w:rsidR="00360F24" w:rsidRDefault="00360F24" w:rsidP="00635DC6"/>
    <w:p w14:paraId="69B74F16" w14:textId="77777777" w:rsidR="00360F24" w:rsidRDefault="00360F24" w:rsidP="00635DC6"/>
    <w:p w14:paraId="5DA64E27" w14:textId="77777777" w:rsidR="00360F24" w:rsidRDefault="00360F24" w:rsidP="00635DC6"/>
    <w:p w14:paraId="44782861" w14:textId="77777777" w:rsidR="00360F24" w:rsidRDefault="00360F24" w:rsidP="00635DC6"/>
    <w:p w14:paraId="1B86DCD0" w14:textId="77777777" w:rsidR="000D04EE" w:rsidRPr="00FD0BD7"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24" w:name="_Toc138080738"/>
      <w:r w:rsidRPr="00FD0BD7">
        <w:lastRenderedPageBreak/>
        <w:t>Activer la synthèse vocale</w:t>
      </w:r>
      <w:bookmarkEnd w:id="24"/>
      <w:r w:rsidRPr="00FD0BD7">
        <w:t> </w:t>
      </w:r>
    </w:p>
    <w:p w14:paraId="1FD1D275"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Une fois sur le document, a</w:t>
      </w:r>
      <w:r w:rsidRPr="0094445F">
        <w:rPr>
          <w:rFonts w:ascii="Dreaming Outloud Script Pro" w:eastAsia="Helvetica Neue" w:hAnsi="Dreaming Outloud Script Pro" w:cs="Dreaming Outloud Script Pro"/>
        </w:rPr>
        <w:t xml:space="preserve">ller sur </w:t>
      </w:r>
      <w:r>
        <w:rPr>
          <w:rFonts w:ascii="Dreaming Outloud Script Pro" w:eastAsia="Helvetica Neue" w:hAnsi="Dreaming Outloud Script Pro" w:cs="Dreaming Outloud Script Pro"/>
        </w:rPr>
        <w:t>« </w:t>
      </w:r>
      <w:proofErr w:type="spellStart"/>
      <w:r w:rsidRPr="0094445F">
        <w:rPr>
          <w:rFonts w:ascii="Dreaming Outloud Script Pro" w:eastAsia="Helvetica Neue" w:hAnsi="Dreaming Outloud Script Pro" w:cs="Dreaming Outloud Script Pro"/>
        </w:rPr>
        <w:t>aA</w:t>
      </w:r>
      <w:proofErr w:type="spellEnd"/>
      <w:r>
        <w:rPr>
          <w:rFonts w:ascii="Dreaming Outloud Script Pro" w:eastAsia="Helvetica Neue" w:hAnsi="Dreaming Outloud Script Pro" w:cs="Dreaming Outloud Script Pro"/>
        </w:rPr>
        <w:t> »</w:t>
      </w:r>
      <w:r w:rsidRPr="0094445F">
        <w:rPr>
          <w:rFonts w:ascii="Dreaming Outloud Script Pro" w:eastAsia="Helvetica Neue" w:hAnsi="Dreaming Outloud Script Pro" w:cs="Dreaming Outloud Script Pro"/>
        </w:rPr>
        <w:t xml:space="preserve"> &gt; cocher synthèse vocale &gt;</w:t>
      </w:r>
      <w:r>
        <w:rPr>
          <w:rFonts w:ascii="Dreaming Outloud Script Pro" w:eastAsia="Helvetica Neue" w:hAnsi="Dreaming Outloud Script Pro" w:cs="Dreaming Outloud Script Pro"/>
        </w:rPr>
        <w:t xml:space="preserve"> une</w:t>
      </w:r>
      <w:r w:rsidRPr="0094445F">
        <w:rPr>
          <w:rFonts w:ascii="Dreaming Outloud Script Pro" w:eastAsia="Helvetica Neue" w:hAnsi="Dreaming Outloud Script Pro" w:cs="Dreaming Outloud Script Pro"/>
        </w:rPr>
        <w:t xml:space="preserve"> barre d’outils apparait en bas de l’écran</w:t>
      </w:r>
      <w:r>
        <w:rPr>
          <w:rFonts w:ascii="Dreaming Outloud Script Pro" w:eastAsia="Helvetica Neue" w:hAnsi="Dreaming Outloud Script Pro" w:cs="Dreaming Outloud Script Pro"/>
        </w:rPr>
        <w:t xml:space="preserve">. </w:t>
      </w:r>
    </w:p>
    <w:p w14:paraId="4F83A380"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54176" behindDoc="0" locked="0" layoutInCell="1" allowOverlap="1" wp14:anchorId="72B3E73C" wp14:editId="7ABAE639">
                <wp:simplePos x="0" y="0"/>
                <wp:positionH relativeFrom="margin">
                  <wp:align>left</wp:align>
                </wp:positionH>
                <wp:positionV relativeFrom="paragraph">
                  <wp:posOffset>2816225</wp:posOffset>
                </wp:positionV>
                <wp:extent cx="2095500" cy="390525"/>
                <wp:effectExtent l="19050" t="19050" r="19050" b="28575"/>
                <wp:wrapNone/>
                <wp:docPr id="1927383878" name="Ellipse 1927383878"/>
                <wp:cNvGraphicFramePr/>
                <a:graphic xmlns:a="http://schemas.openxmlformats.org/drawingml/2006/main">
                  <a:graphicData uri="http://schemas.microsoft.com/office/word/2010/wordprocessingShape">
                    <wps:wsp>
                      <wps:cNvSpPr/>
                      <wps:spPr>
                        <a:xfrm>
                          <a:off x="0" y="0"/>
                          <a:ext cx="2095500" cy="390525"/>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267A2FC9"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2B3E73C" id="Ellipse 1927383878" o:spid="_x0000_s1067" style="position:absolute;left:0;text-align:left;margin-left:0;margin-top:221.75pt;width:165pt;height:30.75pt;z-index:25195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" filled="f" strokecolor="#ff2d21 [3208]" strokeweight="3pt">
                <v:textbox inset="4pt,4pt,4pt,4pt">
                  <w:txbxContent>
                    <w:p w14:paraId="267A2FC9" w14:textId="77777777" w:rsidR="000D04EE" w:rsidRDefault="000D04EE" w:rsidP="000D04EE">
                      <w:pPr>
                        <w:jc w:val="center"/>
                      </w:pPr>
                    </w:p>
                  </w:txbxContent>
                </v:textbox>
                <w10:wrap anchorx="margin"/>
              </v:oval>
            </w:pict>
          </mc:Fallback>
        </mc:AlternateContent>
      </w:r>
      <w:r>
        <w:rPr>
          <w:noProof/>
        </w:rPr>
        <mc:AlternateContent>
          <mc:Choice Requires="wps">
            <w:drawing>
              <wp:anchor distT="0" distB="0" distL="114300" distR="114300" simplePos="0" relativeHeight="251953152" behindDoc="0" locked="0" layoutInCell="1" allowOverlap="1" wp14:anchorId="6F1F1B9B" wp14:editId="1772EFBD">
                <wp:simplePos x="0" y="0"/>
                <wp:positionH relativeFrom="margin">
                  <wp:posOffset>1466850</wp:posOffset>
                </wp:positionH>
                <wp:positionV relativeFrom="paragraph">
                  <wp:posOffset>123190</wp:posOffset>
                </wp:positionV>
                <wp:extent cx="409575" cy="266700"/>
                <wp:effectExtent l="19050" t="19050" r="28575" b="19050"/>
                <wp:wrapNone/>
                <wp:docPr id="1789441385" name="Ellipse 1789441385"/>
                <wp:cNvGraphicFramePr/>
                <a:graphic xmlns:a="http://schemas.openxmlformats.org/drawingml/2006/main">
                  <a:graphicData uri="http://schemas.microsoft.com/office/word/2010/wordprocessingShape">
                    <wps:wsp>
                      <wps:cNvSpPr/>
                      <wps:spPr>
                        <a:xfrm>
                          <a:off x="0" y="0"/>
                          <a:ext cx="409575"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3887E665"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F1F1B9B" id="Ellipse 1789441385" o:spid="_x0000_s1068" style="position:absolute;left:0;text-align:left;margin-left:115.5pt;margin-top:9.7pt;width:32.25pt;height:21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" filled="f" strokecolor="#ff2d21 [3208]" strokeweight="3pt">
                <v:textbox inset="4pt,4pt,4pt,4pt">
                  <w:txbxContent>
                    <w:p w14:paraId="3887E665" w14:textId="77777777" w:rsidR="000D04EE" w:rsidRDefault="000D04EE" w:rsidP="000D04EE">
                      <w:pPr>
                        <w:jc w:val="center"/>
                      </w:pPr>
                    </w:p>
                  </w:txbxContent>
                </v:textbox>
                <w10:wrap anchorx="margin"/>
              </v:oval>
            </w:pict>
          </mc:Fallback>
        </mc:AlternateContent>
      </w:r>
      <w:r w:rsidRPr="00B20A2E">
        <w:rPr>
          <w:rFonts w:ascii="Dreaming Outloud Script Pro" w:eastAsia="Helvetica Neue" w:hAnsi="Dreaming Outloud Script Pro" w:cs="Dreaming Outloud Script Pro"/>
          <w:noProof/>
        </w:rPr>
        <w:drawing>
          <wp:anchor distT="0" distB="0" distL="114300" distR="114300" simplePos="0" relativeHeight="251952128" behindDoc="1" locked="0" layoutInCell="1" allowOverlap="1" wp14:anchorId="2F63E4D3" wp14:editId="264E5137">
            <wp:simplePos x="0" y="0"/>
            <wp:positionH relativeFrom="column">
              <wp:posOffset>41910</wp:posOffset>
            </wp:positionH>
            <wp:positionV relativeFrom="paragraph">
              <wp:posOffset>34925</wp:posOffset>
            </wp:positionV>
            <wp:extent cx="1996440" cy="3550920"/>
            <wp:effectExtent l="38100" t="38100" r="99060" b="87630"/>
            <wp:wrapTight wrapText="bothSides">
              <wp:wrapPolygon edited="0">
                <wp:start x="0" y="-232"/>
                <wp:lineTo x="-412" y="-116"/>
                <wp:lineTo x="-412" y="21554"/>
                <wp:lineTo x="-206" y="22017"/>
                <wp:lineTo x="22053" y="22017"/>
                <wp:lineTo x="22466" y="20279"/>
                <wp:lineTo x="22466" y="1738"/>
                <wp:lineTo x="21847" y="0"/>
                <wp:lineTo x="21847" y="-232"/>
                <wp:lineTo x="0" y="-232"/>
              </wp:wrapPolygon>
            </wp:wrapTight>
            <wp:docPr id="148818608" name="Image 1" descr="Une image contenant texte, capture d’écran, multimédia, gadg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8608" name="Image 1" descr="Une image contenant texte, capture d’écran, multimédia, gadget&#10;&#10;Description générée automatiquement"/>
                    <pic:cNvPicPr/>
                  </pic:nvPicPr>
                  <pic:blipFill>
                    <a:blip r:embed="rId60"/>
                    <a:stretch>
                      <a:fillRect/>
                    </a:stretch>
                  </pic:blipFill>
                  <pic:spPr>
                    <a:xfrm>
                      <a:off x="0" y="0"/>
                      <a:ext cx="1996440" cy="3550920"/>
                    </a:xfrm>
                    <a:prstGeom prst="rect">
                      <a:avLst/>
                    </a:prstGeom>
                    <a:effectLst>
                      <a:outerShdw blurRad="50800" dist="38100" dir="2700000" algn="tl" rotWithShape="0">
                        <a:prstClr val="black">
                          <a:alpha val="40000"/>
                        </a:prstClr>
                      </a:outerShdw>
                    </a:effectLst>
                  </pic:spPr>
                </pic:pic>
              </a:graphicData>
            </a:graphic>
          </wp:anchor>
        </w:drawing>
      </w:r>
    </w:p>
    <w:p w14:paraId="08244CE8"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ab/>
      </w:r>
      <w:r>
        <w:rPr>
          <w:rFonts w:ascii="Dreaming Outloud Script Pro" w:eastAsia="Helvetica Neue" w:hAnsi="Dreaming Outloud Script Pro" w:cs="Dreaming Outloud Script Pro"/>
        </w:rPr>
        <w:tab/>
        <w:t>Utilisation :</w:t>
      </w:r>
    </w:p>
    <w:p w14:paraId="73A706DE"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 </w:t>
      </w:r>
      <w:r>
        <w:rPr>
          <w:rFonts w:ascii="Dreaming Outloud Script Pro" w:eastAsia="Helvetica Neue" w:hAnsi="Dreaming Outloud Script Pro" w:cs="Dreaming Outloud Script Pro"/>
        </w:rPr>
        <w:tab/>
      </w:r>
      <w:r w:rsidRPr="00B20A2E">
        <w:rPr>
          <w:rFonts w:ascii="Dreaming Outloud Script Pro" w:eastAsia="Helvetica Neue" w:hAnsi="Dreaming Outloud Script Pro" w:cs="Dreaming Outloud Script Pro"/>
          <w:noProof/>
        </w:rPr>
        <w:drawing>
          <wp:inline distT="0" distB="0" distL="0" distR="0" wp14:anchorId="258E674D" wp14:editId="631DB0EA">
            <wp:extent cx="2065199" cy="472481"/>
            <wp:effectExtent l="0" t="0" r="0" b="3810"/>
            <wp:docPr id="77940279" name="Image 1" descr="Une image contenant texte, Police, nombr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0279" name="Image 1" descr="Une image contenant texte, Police, nombre, blanc&#10;&#10;Description générée automatiquement"/>
                    <pic:cNvPicPr/>
                  </pic:nvPicPr>
                  <pic:blipFill>
                    <a:blip r:embed="rId61"/>
                    <a:stretch>
                      <a:fillRect/>
                    </a:stretch>
                  </pic:blipFill>
                  <pic:spPr>
                    <a:xfrm>
                      <a:off x="0" y="0"/>
                      <a:ext cx="2065199" cy="472481"/>
                    </a:xfrm>
                    <a:prstGeom prst="rect">
                      <a:avLst/>
                    </a:prstGeom>
                  </pic:spPr>
                </pic:pic>
              </a:graphicData>
            </a:graphic>
          </wp:inline>
        </w:drawing>
      </w:r>
    </w:p>
    <w:p w14:paraId="69BF6164"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ab/>
      </w:r>
      <w:r>
        <w:rPr>
          <w:rFonts w:ascii="Dreaming Outloud Script Pro" w:eastAsia="Helvetica Neue" w:hAnsi="Dreaming Outloud Script Pro" w:cs="Dreaming Outloud Script Pro"/>
        </w:rPr>
        <w:tab/>
      </w:r>
      <w:r w:rsidRPr="00B20A2E">
        <w:rPr>
          <w:rFonts w:ascii="Dreaming Outloud Script Pro" w:eastAsia="Helvetica Neue" w:hAnsi="Dreaming Outloud Script Pro" w:cs="Dreaming Outloud Script Pro"/>
          <w:b/>
          <w:bCs/>
        </w:rPr>
        <w:t>Play</w:t>
      </w:r>
      <w:r w:rsidRPr="0094445F">
        <w:rPr>
          <w:rFonts w:ascii="Dreaming Outloud Script Pro" w:eastAsia="Helvetica Neue" w:hAnsi="Dreaming Outloud Script Pro" w:cs="Dreaming Outloud Script Pro"/>
        </w:rPr>
        <w:t xml:space="preserve"> : lecture à </w:t>
      </w:r>
      <w:r w:rsidRPr="00B20A2E">
        <w:rPr>
          <w:rFonts w:ascii="Dreaming Outloud Script Pro" w:eastAsia="Helvetica Neue" w:hAnsi="Dreaming Outloud Script Pro" w:cs="Dreaming Outloud Script Pro"/>
          <w:u w:val="single"/>
        </w:rPr>
        <w:t>partir du début du doc</w:t>
      </w:r>
      <w:r w:rsidRPr="0094445F">
        <w:rPr>
          <w:rFonts w:ascii="Dreaming Outloud Script Pro" w:eastAsia="Helvetica Neue" w:hAnsi="Dreaming Outloud Script Pro" w:cs="Dreaming Outloud Script Pro"/>
        </w:rPr>
        <w:t xml:space="preserve"> </w:t>
      </w:r>
    </w:p>
    <w:p w14:paraId="6E082526"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ind w:left="786"/>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ab/>
      </w:r>
      <w:r>
        <w:rPr>
          <w:rFonts w:ascii="Dreaming Outloud Script Pro" w:eastAsia="Helvetica Neue" w:hAnsi="Dreaming Outloud Script Pro" w:cs="Dreaming Outloud Script Pro"/>
        </w:rPr>
        <w:tab/>
      </w:r>
      <w:r w:rsidRPr="00B20A2E">
        <w:rPr>
          <w:rFonts w:ascii="Dreaming Outloud Script Pro" w:eastAsia="Helvetica Neue" w:hAnsi="Dreaming Outloud Script Pro" w:cs="Dreaming Outloud Script Pro"/>
          <w:b/>
          <w:bCs/>
        </w:rPr>
        <w:t>Roue crantée</w:t>
      </w:r>
      <w:r>
        <w:rPr>
          <w:rFonts w:ascii="Dreaming Outloud Script Pro" w:eastAsia="Helvetica Neue" w:hAnsi="Dreaming Outloud Script Pro" w:cs="Dreaming Outloud Script Pro"/>
        </w:rPr>
        <w:t xml:space="preserve"> : </w:t>
      </w:r>
      <w:r w:rsidRPr="0094445F">
        <w:rPr>
          <w:rFonts w:ascii="Dreaming Outloud Script Pro" w:eastAsia="Helvetica Neue" w:hAnsi="Dreaming Outloud Script Pro" w:cs="Dreaming Outloud Script Pro"/>
        </w:rPr>
        <w:t>Réglages débit de la voix</w:t>
      </w:r>
      <w:r>
        <w:rPr>
          <w:rFonts w:ascii="Dreaming Outloud Script Pro" w:eastAsia="Helvetica Neue" w:hAnsi="Dreaming Outloud Script Pro" w:cs="Dreaming Outloud Script Pro"/>
        </w:rPr>
        <w:t xml:space="preserve"> et langue </w:t>
      </w:r>
    </w:p>
    <w:p w14:paraId="49860B4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66A9E8C"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35123D9"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AD8FE25"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19AA1C5"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43CAB41"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682A84B"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1D7F15C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F7280CE"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6C423B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D9A3ABB"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0CBF452"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B68C635" w14:textId="58033C03" w:rsidR="000D04EE" w:rsidRDefault="000D04EE" w:rsidP="00C74B66">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B20A2E">
        <w:rPr>
          <w:rFonts w:ascii="Dreaming Outloud Script Pro" w:eastAsia="Helvetica Neue" w:hAnsi="Dreaming Outloud Script Pro" w:cs="Dreaming Outloud Script Pro"/>
          <w:b/>
          <w:bCs/>
          <w:u w:val="single"/>
        </w:rPr>
        <w:t>Pour lire uniquement un endroit en particulier dans le document</w:t>
      </w:r>
      <w:r w:rsidRPr="0094445F">
        <w:rPr>
          <w:rFonts w:ascii="Dreaming Outloud Script Pro" w:eastAsia="Helvetica Neue" w:hAnsi="Dreaming Outloud Script Pro" w:cs="Dreaming Outloud Script Pro"/>
        </w:rPr>
        <w:t xml:space="preserve"> : </w:t>
      </w:r>
    </w:p>
    <w:p w14:paraId="4D889F9E"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S</w:t>
      </w:r>
      <w:r w:rsidRPr="0094445F">
        <w:rPr>
          <w:rFonts w:ascii="Dreaming Outloud Script Pro" w:eastAsia="Helvetica Neue" w:hAnsi="Dreaming Outloud Script Pro" w:cs="Dreaming Outloud Script Pro"/>
        </w:rPr>
        <w:t xml:space="preserve">électionner un mot </w:t>
      </w:r>
      <w:r>
        <w:rPr>
          <w:rFonts w:ascii="Dreaming Outloud Script Pro" w:eastAsia="Helvetica Neue" w:hAnsi="Dreaming Outloud Script Pro" w:cs="Dreaming Outloud Script Pro"/>
        </w:rPr>
        <w:t>&gt;</w:t>
      </w:r>
      <w:r w:rsidRPr="0094445F">
        <w:rPr>
          <w:rFonts w:ascii="Dreaming Outloud Script Pro" w:eastAsia="Helvetica Neue" w:hAnsi="Dreaming Outloud Script Pro" w:cs="Dreaming Outloud Script Pro"/>
        </w:rPr>
        <w:t xml:space="preserve"> cliquer sur </w:t>
      </w:r>
      <w:r>
        <w:rPr>
          <w:rFonts w:ascii="Dreaming Outloud Script Pro" w:eastAsia="Helvetica Neue" w:hAnsi="Dreaming Outloud Script Pro" w:cs="Dreaming Outloud Script Pro"/>
        </w:rPr>
        <w:t xml:space="preserve">« </w:t>
      </w:r>
      <w:r w:rsidRPr="0094445F">
        <w:rPr>
          <w:rFonts w:ascii="Dreaming Outloud Script Pro" w:eastAsia="Helvetica Neue" w:hAnsi="Dreaming Outloud Script Pro" w:cs="Dreaming Outloud Script Pro"/>
        </w:rPr>
        <w:t xml:space="preserve">lire </w:t>
      </w:r>
      <w:r>
        <w:rPr>
          <w:rFonts w:ascii="Dreaming Outloud Script Pro" w:eastAsia="Helvetica Neue" w:hAnsi="Dreaming Outloud Script Pro" w:cs="Dreaming Outloud Script Pro"/>
        </w:rPr>
        <w:t>depuis</w:t>
      </w:r>
      <w:r w:rsidRPr="0094445F">
        <w:rPr>
          <w:rFonts w:ascii="Dreaming Outloud Script Pro" w:eastAsia="Helvetica Neue" w:hAnsi="Dreaming Outloud Script Pro" w:cs="Dreaming Outloud Script Pro"/>
        </w:rPr>
        <w:t xml:space="preserve"> ici</w:t>
      </w:r>
      <w:r>
        <w:rPr>
          <w:rFonts w:ascii="Dreaming Outloud Script Pro" w:eastAsia="Helvetica Neue" w:hAnsi="Dreaming Outloud Script Pro" w:cs="Dreaming Outloud Script Pro"/>
        </w:rPr>
        <w:t> »</w:t>
      </w:r>
    </w:p>
    <w:p w14:paraId="0D604B5D"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55200" behindDoc="0" locked="0" layoutInCell="1" allowOverlap="1" wp14:anchorId="0518E6D7" wp14:editId="275C73D0">
                <wp:simplePos x="0" y="0"/>
                <wp:positionH relativeFrom="margin">
                  <wp:posOffset>3375660</wp:posOffset>
                </wp:positionH>
                <wp:positionV relativeFrom="paragraph">
                  <wp:posOffset>31750</wp:posOffset>
                </wp:positionV>
                <wp:extent cx="990600" cy="266700"/>
                <wp:effectExtent l="19050" t="19050" r="19050" b="19050"/>
                <wp:wrapNone/>
                <wp:docPr id="615733588" name="Ellipse 615733588"/>
                <wp:cNvGraphicFramePr/>
                <a:graphic xmlns:a="http://schemas.openxmlformats.org/drawingml/2006/main">
                  <a:graphicData uri="http://schemas.microsoft.com/office/word/2010/wordprocessingShape">
                    <wps:wsp>
                      <wps:cNvSpPr/>
                      <wps:spPr>
                        <a:xfrm>
                          <a:off x="0" y="0"/>
                          <a:ext cx="990600"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509E8942"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518E6D7" id="Ellipse 615733588" o:spid="_x0000_s1069" style="position:absolute;left:0;text-align:left;margin-left:265.8pt;margin-top:2.5pt;width:78pt;height:21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" filled="f" strokecolor="#ff2d21 [3208]" strokeweight="3pt">
                <v:textbox inset="4pt,4pt,4pt,4pt">
                  <w:txbxContent>
                    <w:p w14:paraId="509E8942" w14:textId="77777777" w:rsidR="000D04EE" w:rsidRDefault="000D04EE" w:rsidP="000D04EE">
                      <w:pPr>
                        <w:jc w:val="center"/>
                      </w:pPr>
                    </w:p>
                  </w:txbxContent>
                </v:textbox>
                <w10:wrap anchorx="margin"/>
              </v:oval>
            </w:pict>
          </mc:Fallback>
        </mc:AlternateContent>
      </w:r>
      <w:r w:rsidRPr="00B20A2E">
        <w:rPr>
          <w:rFonts w:ascii="Dreaming Outloud Script Pro" w:eastAsia="Helvetica Neue" w:hAnsi="Dreaming Outloud Script Pro" w:cs="Dreaming Outloud Script Pro"/>
          <w:noProof/>
        </w:rPr>
        <w:drawing>
          <wp:inline distT="0" distB="0" distL="0" distR="0" wp14:anchorId="20D3C4C3" wp14:editId="77302A47">
            <wp:extent cx="4785359" cy="701040"/>
            <wp:effectExtent l="38100" t="38100" r="92075" b="99060"/>
            <wp:docPr id="1009914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140" name="Image 1" descr="Une image contenant texte, capture d’écran, Police&#10;&#10;Description générée automatiquement"/>
                    <pic:cNvPicPr/>
                  </pic:nvPicPr>
                  <pic:blipFill rotWithShape="1">
                    <a:blip r:embed="rId62"/>
                    <a:srcRect t="17857"/>
                    <a:stretch/>
                  </pic:blipFill>
                  <pic:spPr bwMode="auto">
                    <a:xfrm>
                      <a:off x="0" y="0"/>
                      <a:ext cx="4785775" cy="70110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37F5E4"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7E11420" w14:textId="77777777" w:rsidR="000D04EE" w:rsidRPr="00B20A2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b/>
          <w:bCs/>
          <w:u w:val="single"/>
        </w:rPr>
      </w:pPr>
      <w:r w:rsidRPr="00B20A2E">
        <w:rPr>
          <w:rFonts w:ascii="Dreaming Outloud Script Pro" w:eastAsia="Helvetica Neue" w:hAnsi="Dreaming Outloud Script Pro" w:cs="Dreaming Outloud Script Pro"/>
          <w:b/>
          <w:bCs/>
          <w:u w:val="single"/>
        </w:rPr>
        <w:t xml:space="preserve">Si la synthèse vocale est décochée, il est également possible de lire du texte : </w:t>
      </w:r>
    </w:p>
    <w:p w14:paraId="10CE09D6" w14:textId="77777777" w:rsidR="000D04EE"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S</w:t>
      </w:r>
      <w:r w:rsidRPr="0094445F">
        <w:rPr>
          <w:rFonts w:ascii="Dreaming Outloud Script Pro" w:eastAsia="Helvetica Neue" w:hAnsi="Dreaming Outloud Script Pro" w:cs="Dreaming Outloud Script Pro"/>
        </w:rPr>
        <w:t xml:space="preserve">électionner un mot ou une phrase </w:t>
      </w:r>
      <w:r>
        <w:rPr>
          <w:rFonts w:ascii="Dreaming Outloud Script Pro" w:eastAsia="Helvetica Neue" w:hAnsi="Dreaming Outloud Script Pro" w:cs="Dreaming Outloud Script Pro"/>
        </w:rPr>
        <w:t>&gt;</w:t>
      </w:r>
      <w:r w:rsidRPr="0094445F">
        <w:rPr>
          <w:rFonts w:ascii="Dreaming Outloud Script Pro" w:eastAsia="Helvetica Neue" w:hAnsi="Dreaming Outloud Script Pro" w:cs="Dreaming Outloud Script Pro"/>
        </w:rPr>
        <w:t xml:space="preserve"> cliquer sur </w:t>
      </w:r>
      <w:r>
        <w:rPr>
          <w:rFonts w:ascii="Dreaming Outloud Script Pro" w:eastAsia="Helvetica Neue" w:hAnsi="Dreaming Outloud Script Pro" w:cs="Dreaming Outloud Script Pro"/>
        </w:rPr>
        <w:t>« </w:t>
      </w:r>
      <w:r w:rsidRPr="0094445F">
        <w:rPr>
          <w:rFonts w:ascii="Dreaming Outloud Script Pro" w:eastAsia="Helvetica Neue" w:hAnsi="Dreaming Outloud Script Pro" w:cs="Dreaming Outloud Script Pro"/>
        </w:rPr>
        <w:t>parler</w:t>
      </w:r>
      <w:r>
        <w:rPr>
          <w:rFonts w:ascii="Dreaming Outloud Script Pro" w:eastAsia="Helvetica Neue" w:hAnsi="Dreaming Outloud Script Pro" w:cs="Dreaming Outloud Script Pro"/>
        </w:rPr>
        <w:t> »</w:t>
      </w:r>
      <w:r w:rsidRPr="0094445F">
        <w:rPr>
          <w:rFonts w:ascii="Dreaming Outloud Script Pro" w:eastAsia="Helvetica Neue" w:hAnsi="Dreaming Outloud Script Pro" w:cs="Dreaming Outloud Script Pro"/>
        </w:rPr>
        <w:t xml:space="preserve"> pour lire à haute voix les éléments sélectionnés. </w:t>
      </w:r>
    </w:p>
    <w:p w14:paraId="4B5C141C"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noProof/>
        </w:rPr>
        <mc:AlternateContent>
          <mc:Choice Requires="wps">
            <w:drawing>
              <wp:anchor distT="0" distB="0" distL="114300" distR="114300" simplePos="0" relativeHeight="251956224" behindDoc="0" locked="0" layoutInCell="1" allowOverlap="1" wp14:anchorId="0DD2E3E7" wp14:editId="6E7DBD01">
                <wp:simplePos x="0" y="0"/>
                <wp:positionH relativeFrom="margin">
                  <wp:posOffset>3366135</wp:posOffset>
                </wp:positionH>
                <wp:positionV relativeFrom="paragraph">
                  <wp:posOffset>110490</wp:posOffset>
                </wp:positionV>
                <wp:extent cx="666750" cy="266700"/>
                <wp:effectExtent l="19050" t="19050" r="19050" b="19050"/>
                <wp:wrapNone/>
                <wp:docPr id="1677277871" name="Ellipse 1677277871"/>
                <wp:cNvGraphicFramePr/>
                <a:graphic xmlns:a="http://schemas.openxmlformats.org/drawingml/2006/main">
                  <a:graphicData uri="http://schemas.microsoft.com/office/word/2010/wordprocessingShape">
                    <wps:wsp>
                      <wps:cNvSpPr/>
                      <wps:spPr>
                        <a:xfrm>
                          <a:off x="0" y="0"/>
                          <a:ext cx="666750"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6D047746"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DD2E3E7" id="Ellipse 1677277871" o:spid="_x0000_s1070" style="position:absolute;left:0;text-align:left;margin-left:265.05pt;margin-top:8.7pt;width:52.5pt;height:21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" filled="f" strokecolor="#ff2d21 [3208]" strokeweight="3pt">
                <v:textbox inset="4pt,4pt,4pt,4pt">
                  <w:txbxContent>
                    <w:p w14:paraId="6D047746" w14:textId="77777777" w:rsidR="000D04EE" w:rsidRDefault="000D04EE" w:rsidP="000D04EE">
                      <w:pPr>
                        <w:jc w:val="center"/>
                      </w:pPr>
                    </w:p>
                  </w:txbxContent>
                </v:textbox>
                <w10:wrap anchorx="margin"/>
              </v:oval>
            </w:pict>
          </mc:Fallback>
        </mc:AlternateContent>
      </w:r>
      <w:r w:rsidRPr="00B20A2E">
        <w:rPr>
          <w:rFonts w:ascii="Dreaming Outloud Script Pro" w:eastAsia="Helvetica Neue" w:hAnsi="Dreaming Outloud Script Pro" w:cs="Dreaming Outloud Script Pro"/>
          <w:noProof/>
        </w:rPr>
        <w:drawing>
          <wp:inline distT="0" distB="0" distL="0" distR="0" wp14:anchorId="68C8B005" wp14:editId="761595F1">
            <wp:extent cx="4587638" cy="685859"/>
            <wp:effectExtent l="38100" t="38100" r="99060" b="95250"/>
            <wp:docPr id="152125907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59075" name="Image 1" descr="Une image contenant texte, capture d’écran, Police, ligne&#10;&#10;Description générée automatiquement"/>
                    <pic:cNvPicPr/>
                  </pic:nvPicPr>
                  <pic:blipFill>
                    <a:blip r:embed="rId63"/>
                    <a:stretch>
                      <a:fillRect/>
                    </a:stretch>
                  </pic:blipFill>
                  <pic:spPr>
                    <a:xfrm>
                      <a:off x="0" y="0"/>
                      <a:ext cx="4587638" cy="685859"/>
                    </a:xfrm>
                    <a:prstGeom prst="rect">
                      <a:avLst/>
                    </a:prstGeom>
                    <a:effectLst>
                      <a:outerShdw blurRad="50800" dist="38100" dir="2700000" algn="tl" rotWithShape="0">
                        <a:prstClr val="black">
                          <a:alpha val="40000"/>
                        </a:prstClr>
                      </a:outerShdw>
                    </a:effectLst>
                  </pic:spPr>
                </pic:pic>
              </a:graphicData>
            </a:graphic>
          </wp:inline>
        </w:drawing>
      </w:r>
    </w:p>
    <w:p w14:paraId="267C46F2" w14:textId="77777777" w:rsidR="000D04EE" w:rsidRPr="0094445F"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08BA846A" w14:textId="77777777" w:rsidR="000D04EE" w:rsidRPr="008C38F9" w:rsidRDefault="000D04EE" w:rsidP="000D04EE">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25" w:name="_Toc138080739"/>
      <w:r w:rsidRPr="008C38F9">
        <w:lastRenderedPageBreak/>
        <w:t>Imprimer un document</w:t>
      </w:r>
      <w:bookmarkEnd w:id="25"/>
    </w:p>
    <w:p w14:paraId="76768975" w14:textId="02A5DB8E"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C74B66">
        <w:rPr>
          <w:rFonts w:ascii="Dreaming Outloud Script Pro" w:eastAsia="Helvetica Neue" w:hAnsi="Dreaming Outloud Script Pro" w:cs="Dreaming Outloud Script Pro"/>
        </w:rPr>
        <w:t xml:space="preserve">Ouvrir le document &gt; appuyer sur les 3 petits points &gt; imprimer </w:t>
      </w:r>
      <w:r w:rsidR="000D2A8F">
        <w:rPr>
          <w:rFonts w:ascii="Dreaming Outloud Script Pro" w:eastAsia="Helvetica Neue" w:hAnsi="Dreaming Outloud Script Pro" w:cs="Dreaming Outloud Script Pro"/>
        </w:rPr>
        <w:t>&gt; suivre les indications</w:t>
      </w:r>
    </w:p>
    <w:p w14:paraId="3C843B20"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C74B66">
        <w:rPr>
          <w:rFonts w:ascii="Dreaming Outloud Script Pro" w:eastAsia="Helvetica Neue" w:hAnsi="Dreaming Outloud Script Pro" w:cs="Dreaming Outloud Script Pro"/>
          <w:noProof/>
        </w:rPr>
        <w:drawing>
          <wp:anchor distT="0" distB="0" distL="114300" distR="114300" simplePos="0" relativeHeight="251957248" behindDoc="1" locked="0" layoutInCell="1" allowOverlap="1" wp14:anchorId="35262E7F" wp14:editId="14D28000">
            <wp:simplePos x="0" y="0"/>
            <wp:positionH relativeFrom="margin">
              <wp:posOffset>2047875</wp:posOffset>
            </wp:positionH>
            <wp:positionV relativeFrom="paragraph">
              <wp:posOffset>75565</wp:posOffset>
            </wp:positionV>
            <wp:extent cx="1555750" cy="2514600"/>
            <wp:effectExtent l="38100" t="38100" r="101600" b="95250"/>
            <wp:wrapTight wrapText="bothSides">
              <wp:wrapPolygon edited="0">
                <wp:start x="0" y="-327"/>
                <wp:lineTo x="-529" y="-164"/>
                <wp:lineTo x="-529" y="21600"/>
                <wp:lineTo x="-264" y="22255"/>
                <wp:lineTo x="22217" y="22255"/>
                <wp:lineTo x="22746" y="20782"/>
                <wp:lineTo x="22746" y="2455"/>
                <wp:lineTo x="21953" y="0"/>
                <wp:lineTo x="21953" y="-327"/>
                <wp:lineTo x="0" y="-327"/>
              </wp:wrapPolygon>
            </wp:wrapTight>
            <wp:docPr id="519120098" name="Image 519120098" descr="Une image contenant texte, capture d’écran, Téléphone 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56675" name="Image 1" descr="Une image contenant texte, capture d’écran, Téléphone mobile&#10;&#10;Description générée automatiquement"/>
                    <pic:cNvPicPr/>
                  </pic:nvPicPr>
                  <pic:blipFill>
                    <a:blip r:embed="rId56"/>
                    <a:stretch>
                      <a:fillRect/>
                    </a:stretch>
                  </pic:blipFill>
                  <pic:spPr>
                    <a:xfrm>
                      <a:off x="0" y="0"/>
                      <a:ext cx="1555750" cy="2514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7DD0A93"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5EB7BF9"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5FFDFBE"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64373F28"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67ED825"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B36CB86"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402AA37B"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3ECE6A51"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sidRPr="00C74B66">
        <w:rPr>
          <w:noProof/>
        </w:rPr>
        <mc:AlternateContent>
          <mc:Choice Requires="wps">
            <w:drawing>
              <wp:anchor distT="0" distB="0" distL="114300" distR="114300" simplePos="0" relativeHeight="251958272" behindDoc="0" locked="0" layoutInCell="1" allowOverlap="1" wp14:anchorId="6A854CE0" wp14:editId="3B3C6B3D">
                <wp:simplePos x="0" y="0"/>
                <wp:positionH relativeFrom="margin">
                  <wp:posOffset>2171354</wp:posOffset>
                </wp:positionH>
                <wp:positionV relativeFrom="paragraph">
                  <wp:posOffset>21763</wp:posOffset>
                </wp:positionV>
                <wp:extent cx="666750" cy="266700"/>
                <wp:effectExtent l="19050" t="19050" r="19050" b="19050"/>
                <wp:wrapNone/>
                <wp:docPr id="2090456916" name="Ellipse 2090456916"/>
                <wp:cNvGraphicFramePr/>
                <a:graphic xmlns:a="http://schemas.openxmlformats.org/drawingml/2006/main">
                  <a:graphicData uri="http://schemas.microsoft.com/office/word/2010/wordprocessingShape">
                    <wps:wsp>
                      <wps:cNvSpPr/>
                      <wps:spPr>
                        <a:xfrm>
                          <a:off x="0" y="0"/>
                          <a:ext cx="666750" cy="266700"/>
                        </a:xfrm>
                        <a:prstGeom prst="ellipse">
                          <a:avLst/>
                        </a:prstGeom>
                        <a:noFill/>
                        <a:ln w="38100"/>
                      </wps:spPr>
                      <wps:style>
                        <a:lnRef idx="2">
                          <a:schemeClr val="accent5"/>
                        </a:lnRef>
                        <a:fillRef idx="1">
                          <a:schemeClr val="lt1"/>
                        </a:fillRef>
                        <a:effectRef idx="0">
                          <a:schemeClr val="accent5"/>
                        </a:effectRef>
                        <a:fontRef idx="minor">
                          <a:schemeClr val="dk1"/>
                        </a:fontRef>
                      </wps:style>
                      <wps:txbx>
                        <w:txbxContent>
                          <w:p w14:paraId="5F60B183" w14:textId="77777777" w:rsidR="000D04EE" w:rsidRDefault="000D04EE" w:rsidP="000D04EE">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A854CE0" id="Ellipse 2090456916" o:spid="_x0000_s1071" style="position:absolute;left:0;text-align:left;margin-left:170.95pt;margin-top:1.7pt;width:52.5pt;height:21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" filled="f" strokecolor="#ff2d21 [3208]" strokeweight="3pt">
                <v:textbox inset="4pt,4pt,4pt,4pt">
                  <w:txbxContent>
                    <w:p w14:paraId="5F60B183" w14:textId="77777777" w:rsidR="000D04EE" w:rsidRDefault="000D04EE" w:rsidP="000D04EE">
                      <w:pPr>
                        <w:jc w:val="center"/>
                      </w:pPr>
                    </w:p>
                  </w:txbxContent>
                </v:textbox>
                <w10:wrap anchorx="margin"/>
              </v:oval>
            </w:pict>
          </mc:Fallback>
        </mc:AlternateContent>
      </w:r>
    </w:p>
    <w:p w14:paraId="0FD18DF4"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53F8C06"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1EBBFD6"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7C8E5A82" w14:textId="77777777" w:rsidR="000D04EE" w:rsidRPr="00C74B66" w:rsidRDefault="000D04EE"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5ECFF8B8" w14:textId="7B9888FC" w:rsidR="005C43F9" w:rsidRPr="008C38F9" w:rsidRDefault="005C43F9" w:rsidP="005C43F9">
      <w:pPr>
        <w:pStyle w:val="Titre2"/>
        <w:pBdr>
          <w:top w:val="none" w:sz="0" w:space="0" w:color="auto"/>
          <w:left w:val="none" w:sz="0" w:space="0" w:color="auto"/>
          <w:bottom w:val="none" w:sz="0" w:space="0" w:color="auto"/>
          <w:right w:val="none" w:sz="0" w:space="0" w:color="auto"/>
        </w:pBdr>
        <w:shd w:val="clear" w:color="auto" w:fill="FCF5D5" w:themeFill="accent3" w:themeFillTint="33"/>
      </w:pPr>
      <w:bookmarkStart w:id="26" w:name="_Toc138080740"/>
      <w:r w:rsidRPr="00C74B66">
        <w:rPr>
          <w:rFonts w:eastAsia="Helvetica Neue" w:cs="Dreaming Outloud Script Pro"/>
          <w:sz w:val="24"/>
          <w:szCs w:val="24"/>
        </w:rPr>
        <w:t>Personnaliser la barre principale des fichiers</w:t>
      </w:r>
      <w:bookmarkEnd w:id="26"/>
      <w:r w:rsidRPr="00C74B66">
        <w:rPr>
          <w:rFonts w:eastAsia="Helvetica Neue" w:cs="Dreaming Outloud Script Pro"/>
          <w:sz w:val="24"/>
          <w:szCs w:val="24"/>
        </w:rPr>
        <w:t> </w:t>
      </w:r>
      <w:r w:rsidRPr="008C38F9">
        <w:t xml:space="preserve"> </w:t>
      </w:r>
    </w:p>
    <w:p w14:paraId="3726C1CB" w14:textId="24C595C7" w:rsidR="005C43F9" w:rsidRDefault="005C43F9"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p>
    <w:p w14:paraId="24FCE627" w14:textId="5BB6183D" w:rsidR="000D04EE" w:rsidRPr="00C74B66" w:rsidRDefault="005C43F9" w:rsidP="000D04EE">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both"/>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rPr>
        <w:t xml:space="preserve">Aller dans les réglages de l’application &gt; barre latérale &gt; </w:t>
      </w:r>
      <w:r w:rsidR="000D04EE" w:rsidRPr="00C74B66">
        <w:rPr>
          <w:rFonts w:ascii="Dreaming Outloud Script Pro" w:eastAsia="Helvetica Neue" w:hAnsi="Dreaming Outloud Script Pro" w:cs="Dreaming Outloud Script Pro"/>
        </w:rPr>
        <w:t xml:space="preserve">possibilités de masquer </w:t>
      </w:r>
      <w:r>
        <w:rPr>
          <w:rFonts w:ascii="Dreaming Outloud Script Pro" w:eastAsia="Helvetica Neue" w:hAnsi="Dreaming Outloud Script Pro" w:cs="Dreaming Outloud Script Pro"/>
        </w:rPr>
        <w:t>les onglets proposés en appuyant sur « masquer »</w:t>
      </w:r>
    </w:p>
    <w:p w14:paraId="15162B1B" w14:textId="4C52C02F" w:rsidR="000D04EE" w:rsidRDefault="005C43F9" w:rsidP="005C43F9">
      <w:pPr>
        <w:pStyle w:val="En-tte"/>
        <w:pBdr>
          <w:top w:val="none" w:sz="0" w:space="0" w:color="auto"/>
          <w:left w:val="none" w:sz="0" w:space="0" w:color="auto"/>
          <w:bottom w:val="none" w:sz="0" w:space="0" w:color="auto"/>
          <w:right w:val="none" w:sz="0" w:space="0" w:color="auto"/>
        </w:pBdr>
        <w:tabs>
          <w:tab w:val="clear" w:pos="4536"/>
          <w:tab w:val="clear" w:pos="907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jc w:val="center"/>
        <w:rPr>
          <w:rFonts w:ascii="Dreaming Outloud Script Pro" w:eastAsia="Helvetica Neue" w:hAnsi="Dreaming Outloud Script Pro" w:cs="Dreaming Outloud Script Pro"/>
        </w:rPr>
      </w:pPr>
      <w:r>
        <w:rPr>
          <w:rFonts w:ascii="Dreaming Outloud Script Pro" w:eastAsia="Helvetica Neue" w:hAnsi="Dreaming Outloud Script Pro" w:cs="Dreaming Outloud Script Pro"/>
          <w:noProof/>
        </w:rPr>
        <w:drawing>
          <wp:inline distT="0" distB="0" distL="0" distR="0" wp14:anchorId="4E58B107" wp14:editId="4203E111">
            <wp:extent cx="4284596" cy="3213446"/>
            <wp:effectExtent l="0" t="0" r="1905" b="6350"/>
            <wp:docPr id="153855998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9626" cy="3217218"/>
                    </a:xfrm>
                    <a:prstGeom prst="rect">
                      <a:avLst/>
                    </a:prstGeom>
                    <a:noFill/>
                  </pic:spPr>
                </pic:pic>
              </a:graphicData>
            </a:graphic>
          </wp:inline>
        </w:drawing>
      </w:r>
    </w:p>
    <w:p w14:paraId="58F0EB5B" w14:textId="77777777" w:rsidR="005C4D30" w:rsidRPr="005C4D30" w:rsidRDefault="005C4D30" w:rsidP="00360F24"/>
    <w:sectPr w:rsidR="005C4D30" w:rsidRPr="005C4D30" w:rsidSect="009D66D2">
      <w:headerReference w:type="default" r:id="rId65"/>
      <w:footerReference w:type="default" r:id="rId66"/>
      <w:pgSz w:w="11906" w:h="16838"/>
      <w:pgMar w:top="360" w:right="1134" w:bottom="1134" w:left="1134" w:header="170"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A0B1B" w14:textId="77777777" w:rsidR="00E74994" w:rsidRDefault="00E74994">
      <w:r>
        <w:separator/>
      </w:r>
    </w:p>
  </w:endnote>
  <w:endnote w:type="continuationSeparator" w:id="0">
    <w:p w14:paraId="134F9BA6" w14:textId="77777777" w:rsidR="00E74994" w:rsidRDefault="00E74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Corbel"/>
    <w:panose1 w:val="02000503000000020004"/>
    <w:charset w:val="00"/>
    <w:family w:val="auto"/>
    <w:pitch w:val="variable"/>
    <w:sig w:usb0="E50002FF" w:usb1="500079DB" w:usb2="00000012" w:usb3="00000000" w:csb0="00000001" w:csb1="00000000"/>
  </w:font>
  <w:font w:name="Dreaming Outloud Script Pro">
    <w:altName w:val="Calibri"/>
    <w:panose1 w:val="020B0604020202020204"/>
    <w:charset w:val="00"/>
    <w:family w:val="script"/>
    <w:pitch w:val="variable"/>
    <w:sig w:usb0="800000EF" w:usb1="0000000A" w:usb2="00000008"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venir Black">
    <w:panose1 w:val="020B08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Times">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48E50" w14:textId="77777777" w:rsidR="00443941" w:rsidRPr="004A2610" w:rsidRDefault="002262EB" w:rsidP="00443941">
    <w:pPr>
      <w:pStyle w:val="En-tte"/>
      <w:tabs>
        <w:tab w:val="center" w:pos="4819"/>
        <w:tab w:val="right" w:pos="9638"/>
      </w:tabs>
      <w:spacing w:after="240" w:line="280" w:lineRule="atLeast"/>
      <w:rPr>
        <w:rFonts w:asciiTheme="majorHAnsi" w:hAnsiTheme="majorHAnsi"/>
      </w:rPr>
    </w:pPr>
    <w:r>
      <w:rPr>
        <w:rFonts w:asciiTheme="majorHAnsi" w:hAnsiTheme="majorHAnsi"/>
        <w:noProof/>
        <w:lang w:val="fr-BE" w:eastAsia="fr-BE"/>
      </w:rPr>
      <mc:AlternateContent>
        <mc:Choice Requires="wpg">
          <w:drawing>
            <wp:anchor distT="0" distB="0" distL="114300" distR="114300" simplePos="0" relativeHeight="251659264" behindDoc="0" locked="0" layoutInCell="1" allowOverlap="1" wp14:anchorId="2616C58A" wp14:editId="52A5129A">
              <wp:simplePos x="0" y="0"/>
              <wp:positionH relativeFrom="column">
                <wp:posOffset>2286000</wp:posOffset>
              </wp:positionH>
              <wp:positionV relativeFrom="paragraph">
                <wp:posOffset>297295</wp:posOffset>
              </wp:positionV>
              <wp:extent cx="2418715" cy="589915"/>
              <wp:effectExtent l="0" t="0" r="635" b="635"/>
              <wp:wrapNone/>
              <wp:docPr id="3" name="Groupe 3"/>
              <wp:cNvGraphicFramePr/>
              <a:graphic xmlns:a="http://schemas.openxmlformats.org/drawingml/2006/main">
                <a:graphicData uri="http://schemas.microsoft.com/office/word/2010/wordprocessingGroup">
                  <wpg:wgp>
                    <wpg:cNvGrpSpPr/>
                    <wpg:grpSpPr>
                      <a:xfrm>
                        <a:off x="0" y="0"/>
                        <a:ext cx="2418715" cy="589915"/>
                        <a:chOff x="0" y="0"/>
                        <a:chExt cx="2417676" cy="589915"/>
                      </a:xfrm>
                    </wpg:grpSpPr>
                    <pic:pic xmlns:pic="http://schemas.openxmlformats.org/drawingml/2006/picture">
                      <pic:nvPicPr>
                        <pic:cNvPr id="4" name="Imag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589915"/>
                        </a:xfrm>
                        <a:prstGeom prst="rect">
                          <a:avLst/>
                        </a:prstGeom>
                        <a:noFill/>
                        <a:ln>
                          <a:noFill/>
                        </a:ln>
                        <a:extLst>
                          <a:ext uri="{FAA26D3D-D897-4be2-8F04-BA451C77F1D7}">
                            <ma14:placeholder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 name="Image 5"/>
                        <pic:cNvPicPr>
                          <a:picLocks noChangeAspect="1"/>
                        </pic:cNvPicPr>
                      </pic:nvPicPr>
                      <pic:blipFill>
                        <a:blip r:embed="rId2"/>
                        <a:stretch>
                          <a:fillRect/>
                        </a:stretch>
                      </pic:blipFill>
                      <pic:spPr>
                        <a:xfrm>
                          <a:off x="1902691" y="36945"/>
                          <a:ext cx="514985" cy="52006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BA91F06" id="Groupe 3" o:spid="_x0000_s1026" style="position:absolute;margin-left:180pt;margin-top:23.4pt;width:190.45pt;height:46.45pt;z-index:251659264;mso-width-relative:margin;mso-height-relative:margin" coordsize="24176,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zZDQ1NDNjYS0yMDJiLTRkY2ItODM3OC1iZjFkODcyODll&#10;NDA8L3N0RXZ0Omluc3RhbmNlSUQ+CiAgICAgICAgICAgICAgICAgIDxzdEV2dDp3aGVuPjIwMTgt&#10;MDEtMjlUMTA6MzE6NTcrMDE6MDA8L3N0RXZ0OndoZW4+CiAgICAgICAgICAgICAgICAgIDxzdEV2&#10;dDpzb2Z0d2FyZUFnZW50PkFkb2JlIFBob3Rvc2hvcCBDQyAyMDE3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9075;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">
                <v:imagedata r:id="rId3" o:title=""/>
              </v:shape>
              <v:shape id="Image 5" o:spid="_x0000_s1028" type="#_x0000_t75" style="position:absolute;left:19026;top:369;width:5150;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">
                <v:imagedata r:id="rId4" o:title=""/>
              </v:shape>
            </v:group>
          </w:pict>
        </mc:Fallback>
      </mc:AlternateContent>
    </w:r>
    <w:r w:rsidR="00443941">
      <w:rPr>
        <w:rFonts w:asciiTheme="majorHAnsi" w:hAnsiTheme="majorHAnsi"/>
      </w:rPr>
      <w:tab/>
    </w:r>
    <w:r w:rsidR="00443941">
      <w:rPr>
        <w:rFonts w:ascii="Times" w:hAnsi="Times"/>
        <w:color w:val="7F7F7F"/>
      </w:rPr>
      <w:t xml:space="preserve">CRETH - rue de Bruxelles, 61 - 5000 Namur - 081 72 44 30 - path@creth.org - www.creth.be </w:t>
    </w:r>
  </w:p>
  <w:p w14:paraId="2AC47BBD" w14:textId="77777777" w:rsidR="00443941" w:rsidRDefault="00443941" w:rsidP="00443941">
    <w:pPr>
      <w:pStyle w:val="En-tte"/>
      <w:tabs>
        <w:tab w:val="center" w:pos="4819"/>
        <w:tab w:val="right" w:pos="9638"/>
      </w:tabs>
      <w:spacing w:after="180"/>
      <w:rPr>
        <w:color w:val="6C838B"/>
        <w:sz w:val="11"/>
        <w:szCs w:val="11"/>
      </w:rPr>
    </w:pPr>
    <w:r>
      <w:rPr>
        <w:color w:val="6C838B"/>
        <w:sz w:val="11"/>
        <w:szCs w:val="11"/>
      </w:rPr>
      <w:t xml:space="preserve">                                                                                                                       </w:t>
    </w:r>
  </w:p>
  <w:p w14:paraId="4ECBD20F" w14:textId="77777777" w:rsidR="00641BA2" w:rsidRPr="00443941" w:rsidRDefault="00443941" w:rsidP="00443941">
    <w:pPr>
      <w:pStyle w:val="En-tte"/>
      <w:tabs>
        <w:tab w:val="center" w:pos="4819"/>
        <w:tab w:val="right" w:pos="9638"/>
      </w:tabs>
      <w:spacing w:after="180"/>
    </w:pPr>
    <w:r>
      <w:rPr>
        <w:color w:val="6C838B"/>
        <w:sz w:val="11"/>
        <w:szCs w:val="11"/>
      </w:rPr>
      <w:t xml:space="preserve">                                                                                                  </w:t>
    </w:r>
    <w:r>
      <w:rPr>
        <w:rFonts w:ascii="Helvetica" w:eastAsia="Arial Unicode MS" w:hAnsi="Helvetica" w:cs="Arial Unicode MS"/>
        <w:color w:val="6C838B"/>
        <w:position w:val="20"/>
        <w:sz w:val="11"/>
        <w:szCs w:val="11"/>
      </w:rPr>
      <w:t xml:space="preserve">Projet financé par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97A6E" w14:textId="77777777" w:rsidR="00E74994" w:rsidRDefault="00E74994">
      <w:r>
        <w:separator/>
      </w:r>
    </w:p>
  </w:footnote>
  <w:footnote w:type="continuationSeparator" w:id="0">
    <w:p w14:paraId="1D3961CE" w14:textId="77777777" w:rsidR="00E74994" w:rsidRDefault="00E74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553A1" w14:textId="77777777" w:rsidR="00641BA2" w:rsidRDefault="001B7973">
    <w:pPr>
      <w:pStyle w:val="En-tte"/>
      <w:tabs>
        <w:tab w:val="center" w:pos="4819"/>
        <w:tab w:val="right" w:pos="9638"/>
      </w:tabs>
    </w:pPr>
    <w:r>
      <w:rPr>
        <w:noProof/>
        <w:lang w:val="fr-BE" w:eastAsia="fr-BE"/>
      </w:rPr>
      <w:drawing>
        <wp:inline distT="0" distB="0" distL="0" distR="0" wp14:anchorId="6ADC3DBF" wp14:editId="1E39AFB7">
          <wp:extent cx="6108700" cy="1422400"/>
          <wp:effectExtent l="0" t="0" r="12700" b="0"/>
          <wp:docPr id="1185347465" name="Image 1185347465" descr="Macintosh HD:Users:lestactiles:Desktop:LOGO:Frise et logo CRETH et SA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stactiles:Desktop:LOGO:Frise et logo CRETH et SATI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1422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325A"/>
    <w:multiLevelType w:val="hybridMultilevel"/>
    <w:tmpl w:val="A24A805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E4F1339"/>
    <w:multiLevelType w:val="hybridMultilevel"/>
    <w:tmpl w:val="1C985C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BF5971"/>
    <w:multiLevelType w:val="hybridMultilevel"/>
    <w:tmpl w:val="8DB01B1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D7C4FD1"/>
    <w:multiLevelType w:val="hybridMultilevel"/>
    <w:tmpl w:val="D4F2CED2"/>
    <w:lvl w:ilvl="0" w:tplc="FFFFFFFF">
      <w:start w:val="1"/>
      <w:numFmt w:val="lowerLetter"/>
      <w:lvlText w:val="%1)"/>
      <w:lvlJc w:val="left"/>
      <w:pPr>
        <w:ind w:left="720" w:hanging="360"/>
      </w:pPr>
      <w:rPr>
        <w:rFonts w:eastAsia="Helvetica Neue" w:cs="Dreaming Outloud Script Pro"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0A1C6B"/>
    <w:multiLevelType w:val="hybridMultilevel"/>
    <w:tmpl w:val="3258E0B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E29407F"/>
    <w:multiLevelType w:val="hybridMultilevel"/>
    <w:tmpl w:val="F0D4A70E"/>
    <w:lvl w:ilvl="0" w:tplc="1D1CFD8E">
      <w:numFmt w:val="bullet"/>
      <w:lvlText w:val=""/>
      <w:lvlJc w:val="left"/>
      <w:pPr>
        <w:ind w:left="720" w:hanging="360"/>
      </w:pPr>
      <w:rPr>
        <w:rFonts w:ascii="Symbol" w:eastAsia="Helvetica Neue" w:hAnsi="Symbol" w:cs="Dreaming Outloud Script Pro"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FF53350"/>
    <w:multiLevelType w:val="hybridMultilevel"/>
    <w:tmpl w:val="6850404E"/>
    <w:lvl w:ilvl="0" w:tplc="0409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 w15:restartNumberingAfterBreak="0">
    <w:nsid w:val="200A4C16"/>
    <w:multiLevelType w:val="hybridMultilevel"/>
    <w:tmpl w:val="06345F3C"/>
    <w:lvl w:ilvl="0" w:tplc="CB9495B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20797B76"/>
    <w:multiLevelType w:val="hybridMultilevel"/>
    <w:tmpl w:val="3DEACB6E"/>
    <w:lvl w:ilvl="0" w:tplc="812C1170">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3800BA1"/>
    <w:multiLevelType w:val="hybridMultilevel"/>
    <w:tmpl w:val="D4F2CED2"/>
    <w:lvl w:ilvl="0" w:tplc="72E8AF2C">
      <w:start w:val="1"/>
      <w:numFmt w:val="lowerLetter"/>
      <w:lvlText w:val="%1)"/>
      <w:lvlJc w:val="left"/>
      <w:pPr>
        <w:ind w:left="720" w:hanging="360"/>
      </w:pPr>
      <w:rPr>
        <w:rFonts w:eastAsia="Helvetica Neue" w:cs="Dreaming Outloud Script Pro"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9B258D4"/>
    <w:multiLevelType w:val="hybridMultilevel"/>
    <w:tmpl w:val="0650A80C"/>
    <w:lvl w:ilvl="0" w:tplc="491AED1E">
      <w:start w:val="1"/>
      <w:numFmt w:val="lowerLetter"/>
      <w:lvlText w:val="%1)"/>
      <w:lvlJc w:val="left"/>
      <w:pPr>
        <w:ind w:left="360" w:hanging="360"/>
      </w:pPr>
      <w:rPr>
        <w:rFonts w:ascii="Dreaming Outloud Script Pro" w:eastAsia="Helvetica Neue" w:hAnsi="Dreaming Outloud Script Pro" w:cs="Dreaming Outloud Script Pro"/>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15:restartNumberingAfterBreak="0">
    <w:nsid w:val="38042D4B"/>
    <w:multiLevelType w:val="hybridMultilevel"/>
    <w:tmpl w:val="3CEA56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8210E9B"/>
    <w:multiLevelType w:val="hybridMultilevel"/>
    <w:tmpl w:val="E2EE74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955628"/>
    <w:multiLevelType w:val="hybridMultilevel"/>
    <w:tmpl w:val="3230DDF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ED47E48"/>
    <w:multiLevelType w:val="hybridMultilevel"/>
    <w:tmpl w:val="ED6E40F8"/>
    <w:lvl w:ilvl="0" w:tplc="99E44DFA">
      <w:numFmt w:val="bullet"/>
      <w:lvlText w:val="-"/>
      <w:lvlJc w:val="left"/>
      <w:pPr>
        <w:ind w:left="720" w:hanging="360"/>
      </w:pPr>
      <w:rPr>
        <w:rFonts w:ascii="Dreaming Outloud Script Pro" w:eastAsia="Helvetica Neue" w:hAnsi="Dreaming Outloud Script Pro" w:cs="Dreaming Outloud Script Pro"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FF133D3"/>
    <w:multiLevelType w:val="hybridMultilevel"/>
    <w:tmpl w:val="4964F0B2"/>
    <w:lvl w:ilvl="0" w:tplc="C8D08B2A">
      <w:start w:val="2"/>
      <w:numFmt w:val="bullet"/>
      <w:lvlText w:val="-"/>
      <w:lvlJc w:val="left"/>
      <w:pPr>
        <w:ind w:left="720" w:hanging="360"/>
      </w:pPr>
      <w:rPr>
        <w:rFonts w:ascii="Dreaming Outloud Script Pro" w:eastAsia="Helvetica Neue" w:hAnsi="Dreaming Outloud Script Pro" w:cs="Dreaming Outloud Script Pro"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6503D73"/>
    <w:multiLevelType w:val="hybridMultilevel"/>
    <w:tmpl w:val="D44C17A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8CC7C29"/>
    <w:multiLevelType w:val="hybridMultilevel"/>
    <w:tmpl w:val="0E0413B6"/>
    <w:lvl w:ilvl="0" w:tplc="EAF07738">
      <w:start w:val="1"/>
      <w:numFmt w:val="bullet"/>
      <w:lvlText w:val=""/>
      <w:lvlJc w:val="left"/>
      <w:pPr>
        <w:ind w:left="720" w:hanging="360"/>
      </w:pPr>
      <w:rPr>
        <w:rFonts w:ascii="Wingdings" w:eastAsia="Helvetica Neue" w:hAnsi="Wingdings" w:cs="Dreaming Outloud Script Pro"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8F52C1D"/>
    <w:multiLevelType w:val="hybridMultilevel"/>
    <w:tmpl w:val="E2EE74F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F042334"/>
    <w:multiLevelType w:val="hybridMultilevel"/>
    <w:tmpl w:val="99FCCEBE"/>
    <w:lvl w:ilvl="0" w:tplc="FB8A7D5C">
      <w:start w:val="1"/>
      <w:numFmt w:val="lowerLetter"/>
      <w:lvlText w:val="%1)"/>
      <w:lvlJc w:val="left"/>
      <w:pPr>
        <w:ind w:left="360" w:hanging="360"/>
      </w:pPr>
      <w:rPr>
        <w:rFonts w:hint="default"/>
        <w:sz w:val="20"/>
        <w:szCs w:val="2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53DE2DB0"/>
    <w:multiLevelType w:val="hybridMultilevel"/>
    <w:tmpl w:val="1C985CF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81901D7"/>
    <w:multiLevelType w:val="hybridMultilevel"/>
    <w:tmpl w:val="A24A80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BF2683"/>
    <w:multiLevelType w:val="hybridMultilevel"/>
    <w:tmpl w:val="232C97A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6B560610"/>
    <w:multiLevelType w:val="hybridMultilevel"/>
    <w:tmpl w:val="409606E8"/>
    <w:lvl w:ilvl="0" w:tplc="E07EDAC8">
      <w:numFmt w:val="bullet"/>
      <w:lvlText w:val="-"/>
      <w:lvlJc w:val="left"/>
      <w:pPr>
        <w:ind w:left="786" w:hanging="360"/>
      </w:pPr>
      <w:rPr>
        <w:rFonts w:ascii="Helvetica Neue" w:eastAsia="Helvetica Neue" w:hAnsi="Helvetica Neue" w:cs="Helvetica Neue" w:hint="default"/>
      </w:rPr>
    </w:lvl>
    <w:lvl w:ilvl="1" w:tplc="080C0003">
      <w:start w:val="1"/>
      <w:numFmt w:val="bullet"/>
      <w:lvlText w:val="o"/>
      <w:lvlJc w:val="left"/>
      <w:pPr>
        <w:ind w:left="1506" w:hanging="360"/>
      </w:pPr>
      <w:rPr>
        <w:rFonts w:ascii="Courier New" w:hAnsi="Courier New" w:cs="Courier New" w:hint="default"/>
      </w:rPr>
    </w:lvl>
    <w:lvl w:ilvl="2" w:tplc="3076A0CC">
      <w:start w:val="1"/>
      <w:numFmt w:val="bullet"/>
      <w:lvlText w:val=""/>
      <w:lvlJc w:val="left"/>
      <w:pPr>
        <w:ind w:left="2226" w:hanging="360"/>
      </w:pPr>
      <w:rPr>
        <w:rFonts w:ascii="Wingdings" w:eastAsia="Helvetica Neue" w:hAnsi="Wingdings" w:cs="Dreaming Outloud Script Pro" w:hint="default"/>
        <w:b/>
        <w:u w:val="single"/>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24" w15:restartNumberingAfterBreak="0">
    <w:nsid w:val="6DD437A1"/>
    <w:multiLevelType w:val="hybridMultilevel"/>
    <w:tmpl w:val="6F00DB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758A079E"/>
    <w:multiLevelType w:val="hybridMultilevel"/>
    <w:tmpl w:val="45B80AB2"/>
    <w:lvl w:ilvl="0" w:tplc="CE7E41EC">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5BD1BDE"/>
    <w:multiLevelType w:val="hybridMultilevel"/>
    <w:tmpl w:val="E8DE162E"/>
    <w:lvl w:ilvl="0" w:tplc="92F8C862">
      <w:start w:val="2"/>
      <w:numFmt w:val="bullet"/>
      <w:lvlText w:val=""/>
      <w:lvlJc w:val="left"/>
      <w:pPr>
        <w:ind w:left="360" w:hanging="360"/>
      </w:pPr>
      <w:rPr>
        <w:rFonts w:ascii="Symbol" w:eastAsia="Helvetica Neue" w:hAnsi="Symbol" w:cs="Dreaming Outloud Script Pro"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15:restartNumberingAfterBreak="0">
    <w:nsid w:val="767C5106"/>
    <w:multiLevelType w:val="hybridMultilevel"/>
    <w:tmpl w:val="B4BC1974"/>
    <w:lvl w:ilvl="0" w:tplc="C696036A">
      <w:numFmt w:val="bullet"/>
      <w:lvlText w:val="-"/>
      <w:lvlJc w:val="left"/>
      <w:pPr>
        <w:ind w:left="720" w:hanging="360"/>
      </w:pPr>
      <w:rPr>
        <w:rFonts w:ascii="Helvetica Neue" w:eastAsia="Helvetica Neue" w:hAnsi="Helvetica Neue" w:cs="Helvetica Neue"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D8D50E9"/>
    <w:multiLevelType w:val="hybridMultilevel"/>
    <w:tmpl w:val="F7B20914"/>
    <w:lvl w:ilvl="0" w:tplc="87B0E6EE">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3"/>
  </w:num>
  <w:num w:numId="2">
    <w:abstractNumId w:val="27"/>
  </w:num>
  <w:num w:numId="3">
    <w:abstractNumId w:val="10"/>
  </w:num>
  <w:num w:numId="4">
    <w:abstractNumId w:val="0"/>
  </w:num>
  <w:num w:numId="5">
    <w:abstractNumId w:val="25"/>
  </w:num>
  <w:num w:numId="6">
    <w:abstractNumId w:val="28"/>
  </w:num>
  <w:num w:numId="7">
    <w:abstractNumId w:val="21"/>
  </w:num>
  <w:num w:numId="8">
    <w:abstractNumId w:val="8"/>
  </w:num>
  <w:num w:numId="9">
    <w:abstractNumId w:val="9"/>
  </w:num>
  <w:num w:numId="10">
    <w:abstractNumId w:val="3"/>
  </w:num>
  <w:num w:numId="11">
    <w:abstractNumId w:val="26"/>
  </w:num>
  <w:num w:numId="12">
    <w:abstractNumId w:val="6"/>
  </w:num>
  <w:num w:numId="13">
    <w:abstractNumId w:val="5"/>
  </w:num>
  <w:num w:numId="14">
    <w:abstractNumId w:val="19"/>
  </w:num>
  <w:num w:numId="15">
    <w:abstractNumId w:val="20"/>
  </w:num>
  <w:num w:numId="16">
    <w:abstractNumId w:val="16"/>
  </w:num>
  <w:num w:numId="17">
    <w:abstractNumId w:val="13"/>
  </w:num>
  <w:num w:numId="18">
    <w:abstractNumId w:val="17"/>
  </w:num>
  <w:num w:numId="19">
    <w:abstractNumId w:val="14"/>
  </w:num>
  <w:num w:numId="20">
    <w:abstractNumId w:val="1"/>
  </w:num>
  <w:num w:numId="21">
    <w:abstractNumId w:val="15"/>
  </w:num>
  <w:num w:numId="22">
    <w:abstractNumId w:val="4"/>
  </w:num>
  <w:num w:numId="23">
    <w:abstractNumId w:val="2"/>
  </w:num>
  <w:num w:numId="24">
    <w:abstractNumId w:val="24"/>
  </w:num>
  <w:num w:numId="25">
    <w:abstractNumId w:val="11"/>
  </w:num>
  <w:num w:numId="26">
    <w:abstractNumId w:val="7"/>
  </w:num>
  <w:num w:numId="27">
    <w:abstractNumId w:val="18"/>
  </w:num>
  <w:num w:numId="28">
    <w:abstractNumId w:val="1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B1C"/>
    <w:rsid w:val="00036E05"/>
    <w:rsid w:val="00044AE9"/>
    <w:rsid w:val="00070CAF"/>
    <w:rsid w:val="000B2DB9"/>
    <w:rsid w:val="000D04EE"/>
    <w:rsid w:val="000D2A8F"/>
    <w:rsid w:val="000D5D08"/>
    <w:rsid w:val="000E7E03"/>
    <w:rsid w:val="00103F2B"/>
    <w:rsid w:val="00112A6E"/>
    <w:rsid w:val="001338A1"/>
    <w:rsid w:val="00144BFC"/>
    <w:rsid w:val="00157431"/>
    <w:rsid w:val="001578E7"/>
    <w:rsid w:val="00160814"/>
    <w:rsid w:val="0017340E"/>
    <w:rsid w:val="001A217B"/>
    <w:rsid w:val="001B0E36"/>
    <w:rsid w:val="001B7973"/>
    <w:rsid w:val="001E2DF5"/>
    <w:rsid w:val="00201583"/>
    <w:rsid w:val="002262EB"/>
    <w:rsid w:val="0023022D"/>
    <w:rsid w:val="00231AED"/>
    <w:rsid w:val="00270248"/>
    <w:rsid w:val="00271049"/>
    <w:rsid w:val="00282182"/>
    <w:rsid w:val="002854ED"/>
    <w:rsid w:val="002E0803"/>
    <w:rsid w:val="003202B7"/>
    <w:rsid w:val="00360F24"/>
    <w:rsid w:val="00362BFF"/>
    <w:rsid w:val="00406FF0"/>
    <w:rsid w:val="004323BC"/>
    <w:rsid w:val="00442AFD"/>
    <w:rsid w:val="00443941"/>
    <w:rsid w:val="00444841"/>
    <w:rsid w:val="00453707"/>
    <w:rsid w:val="00460606"/>
    <w:rsid w:val="00474FC5"/>
    <w:rsid w:val="004B241E"/>
    <w:rsid w:val="004C07EC"/>
    <w:rsid w:val="004C2010"/>
    <w:rsid w:val="0050438A"/>
    <w:rsid w:val="0051704E"/>
    <w:rsid w:val="005346A9"/>
    <w:rsid w:val="0054186E"/>
    <w:rsid w:val="005578E0"/>
    <w:rsid w:val="005B131C"/>
    <w:rsid w:val="005C43F9"/>
    <w:rsid w:val="005C4D30"/>
    <w:rsid w:val="005E5466"/>
    <w:rsid w:val="005F1B1C"/>
    <w:rsid w:val="00635DC6"/>
    <w:rsid w:val="006376DE"/>
    <w:rsid w:val="00641BA2"/>
    <w:rsid w:val="006529D4"/>
    <w:rsid w:val="00655614"/>
    <w:rsid w:val="00663CF3"/>
    <w:rsid w:val="006E23FF"/>
    <w:rsid w:val="006F499B"/>
    <w:rsid w:val="00717DCB"/>
    <w:rsid w:val="007231D6"/>
    <w:rsid w:val="00731054"/>
    <w:rsid w:val="00744D4C"/>
    <w:rsid w:val="0076481D"/>
    <w:rsid w:val="00783F43"/>
    <w:rsid w:val="007A373F"/>
    <w:rsid w:val="007C12CC"/>
    <w:rsid w:val="007D4B55"/>
    <w:rsid w:val="007F1FBE"/>
    <w:rsid w:val="008029A3"/>
    <w:rsid w:val="00825921"/>
    <w:rsid w:val="00827ADC"/>
    <w:rsid w:val="00852A79"/>
    <w:rsid w:val="00867702"/>
    <w:rsid w:val="0087636B"/>
    <w:rsid w:val="008B2CAD"/>
    <w:rsid w:val="008C38F9"/>
    <w:rsid w:val="008C6089"/>
    <w:rsid w:val="009044DC"/>
    <w:rsid w:val="0094445F"/>
    <w:rsid w:val="009730DA"/>
    <w:rsid w:val="00994530"/>
    <w:rsid w:val="009C50EC"/>
    <w:rsid w:val="009D66D2"/>
    <w:rsid w:val="009E626A"/>
    <w:rsid w:val="00A35A6A"/>
    <w:rsid w:val="00A521C9"/>
    <w:rsid w:val="00A57109"/>
    <w:rsid w:val="00A83079"/>
    <w:rsid w:val="00AC6F9D"/>
    <w:rsid w:val="00B020AB"/>
    <w:rsid w:val="00B02E13"/>
    <w:rsid w:val="00B17C7A"/>
    <w:rsid w:val="00B20A2E"/>
    <w:rsid w:val="00B446F4"/>
    <w:rsid w:val="00B72BB6"/>
    <w:rsid w:val="00B74E55"/>
    <w:rsid w:val="00BE0E54"/>
    <w:rsid w:val="00C375A4"/>
    <w:rsid w:val="00C404A9"/>
    <w:rsid w:val="00C61164"/>
    <w:rsid w:val="00C71F45"/>
    <w:rsid w:val="00C74B66"/>
    <w:rsid w:val="00C8015F"/>
    <w:rsid w:val="00C90F89"/>
    <w:rsid w:val="00C93F3C"/>
    <w:rsid w:val="00CA0735"/>
    <w:rsid w:val="00CA636E"/>
    <w:rsid w:val="00CA79E8"/>
    <w:rsid w:val="00CC5F51"/>
    <w:rsid w:val="00CD47BF"/>
    <w:rsid w:val="00D04463"/>
    <w:rsid w:val="00D27053"/>
    <w:rsid w:val="00D74FCA"/>
    <w:rsid w:val="00D91C83"/>
    <w:rsid w:val="00D9569C"/>
    <w:rsid w:val="00D97AB8"/>
    <w:rsid w:val="00DA1198"/>
    <w:rsid w:val="00DA63EE"/>
    <w:rsid w:val="00DD1124"/>
    <w:rsid w:val="00DD1820"/>
    <w:rsid w:val="00DD25CE"/>
    <w:rsid w:val="00DF3BF0"/>
    <w:rsid w:val="00DF57ED"/>
    <w:rsid w:val="00E01080"/>
    <w:rsid w:val="00E20F7F"/>
    <w:rsid w:val="00E23DFF"/>
    <w:rsid w:val="00E51199"/>
    <w:rsid w:val="00E63838"/>
    <w:rsid w:val="00E7134B"/>
    <w:rsid w:val="00E74994"/>
    <w:rsid w:val="00EA469E"/>
    <w:rsid w:val="00EA7A76"/>
    <w:rsid w:val="00EC17DC"/>
    <w:rsid w:val="00EF0C7F"/>
    <w:rsid w:val="00F229DE"/>
    <w:rsid w:val="00F805AF"/>
    <w:rsid w:val="00F80760"/>
    <w:rsid w:val="00FD0BD7"/>
    <w:rsid w:val="00FD469B"/>
    <w:rsid w:val="00FD550F"/>
    <w:rsid w:val="00FE3B0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4AD4AB"/>
  <w15:docId w15:val="{1E6CC7D0-2071-445F-82C5-79E6A840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fr-BE" w:eastAsia="en-US"/>
    </w:rPr>
  </w:style>
  <w:style w:type="paragraph" w:styleId="Titre1">
    <w:name w:val="heading 1"/>
    <w:basedOn w:val="Normal"/>
    <w:next w:val="Normal"/>
    <w:link w:val="Titre1Car"/>
    <w:uiPriority w:val="9"/>
    <w:qFormat/>
    <w:rsid w:val="00B74E55"/>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itre2">
    <w:name w:val="heading 2"/>
    <w:basedOn w:val="Normal"/>
    <w:next w:val="Normal"/>
    <w:link w:val="Titre2Car"/>
    <w:uiPriority w:val="9"/>
    <w:unhideWhenUsed/>
    <w:qFormat/>
    <w:rsid w:val="0094445F"/>
    <w:pPr>
      <w:keepNext/>
      <w:keepLines/>
      <w:spacing w:before="40" w:line="360" w:lineRule="auto"/>
      <w:jc w:val="center"/>
      <w:outlineLvl w:val="1"/>
    </w:pPr>
    <w:rPr>
      <w:rFonts w:ascii="Dreaming Outloud Script Pro" w:eastAsiaTheme="majorEastAsia" w:hAnsi="Dreaming Outloud Script Pro" w:cstheme="majorBidi"/>
      <w:color w:val="2F759E" w:themeColor="accent1" w:themeShade="BF"/>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536"/>
        <w:tab w:val="right" w:pos="9072"/>
      </w:tabs>
    </w:pPr>
    <w:rPr>
      <w:rFonts w:eastAsia="Times New Roman"/>
      <w:color w:val="000000"/>
      <w:sz w:val="24"/>
      <w:szCs w:val="24"/>
      <w:u w:color="000000"/>
    </w:rPr>
  </w:style>
  <w:style w:type="paragraph" w:styleId="Textedebulles">
    <w:name w:val="Balloon Text"/>
    <w:basedOn w:val="Normal"/>
    <w:link w:val="TextedebullesCar"/>
    <w:uiPriority w:val="99"/>
    <w:semiHidden/>
    <w:unhideWhenUsed/>
    <w:rsid w:val="00406F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06FF0"/>
    <w:rPr>
      <w:rFonts w:ascii="Lucida Grande" w:hAnsi="Lucida Grande" w:cs="Lucida Grande"/>
      <w:sz w:val="18"/>
      <w:szCs w:val="18"/>
      <w:lang w:val="en-US" w:eastAsia="en-US"/>
    </w:rPr>
  </w:style>
  <w:style w:type="paragraph" w:styleId="Pieddepage">
    <w:name w:val="footer"/>
    <w:basedOn w:val="Normal"/>
    <w:link w:val="PieddepageCar"/>
    <w:uiPriority w:val="99"/>
    <w:unhideWhenUsed/>
    <w:rsid w:val="00406FF0"/>
    <w:pPr>
      <w:tabs>
        <w:tab w:val="center" w:pos="4536"/>
        <w:tab w:val="right" w:pos="9072"/>
      </w:tabs>
    </w:pPr>
  </w:style>
  <w:style w:type="character" w:customStyle="1" w:styleId="PieddepageCar">
    <w:name w:val="Pied de page Car"/>
    <w:basedOn w:val="Policepardfaut"/>
    <w:link w:val="Pieddepage"/>
    <w:uiPriority w:val="99"/>
    <w:rsid w:val="00406FF0"/>
    <w:rPr>
      <w:sz w:val="24"/>
      <w:szCs w:val="24"/>
      <w:lang w:val="en-US" w:eastAsia="en-US"/>
    </w:rPr>
  </w:style>
  <w:style w:type="character" w:customStyle="1" w:styleId="En-tteCar">
    <w:name w:val="En-tête Car"/>
    <w:basedOn w:val="Policepardfaut"/>
    <w:link w:val="En-tte"/>
    <w:rsid w:val="00443941"/>
    <w:rPr>
      <w:rFonts w:eastAsia="Times New Roman"/>
      <w:color w:val="000000"/>
      <w:sz w:val="24"/>
      <w:szCs w:val="24"/>
      <w:u w:color="000000"/>
    </w:rPr>
  </w:style>
  <w:style w:type="paragraph" w:styleId="Titre">
    <w:name w:val="Title"/>
    <w:basedOn w:val="Normal"/>
    <w:next w:val="Normal"/>
    <w:link w:val="TitreCar"/>
    <w:uiPriority w:val="10"/>
    <w:qFormat/>
    <w:rsid w:val="00717DC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17DCB"/>
    <w:rPr>
      <w:rFonts w:asciiTheme="majorHAnsi" w:eastAsiaTheme="majorEastAsia" w:hAnsiTheme="majorHAnsi" w:cstheme="majorBidi"/>
      <w:spacing w:val="-10"/>
      <w:kern w:val="28"/>
      <w:sz w:val="56"/>
      <w:szCs w:val="56"/>
      <w:lang w:val="en-US" w:eastAsia="en-US"/>
    </w:rPr>
  </w:style>
  <w:style w:type="character" w:customStyle="1" w:styleId="Titre2Car">
    <w:name w:val="Titre 2 Car"/>
    <w:basedOn w:val="Policepardfaut"/>
    <w:link w:val="Titre2"/>
    <w:uiPriority w:val="9"/>
    <w:rsid w:val="0094445F"/>
    <w:rPr>
      <w:rFonts w:ascii="Dreaming Outloud Script Pro" w:eastAsiaTheme="majorEastAsia" w:hAnsi="Dreaming Outloud Script Pro" w:cstheme="majorBidi"/>
      <w:color w:val="2F759E" w:themeColor="accent1" w:themeShade="BF"/>
      <w:sz w:val="28"/>
      <w:szCs w:val="26"/>
      <w:lang w:val="en-US" w:eastAsia="en-US"/>
    </w:rPr>
  </w:style>
  <w:style w:type="paragraph" w:styleId="Sansinterligne">
    <w:name w:val="No Spacing"/>
    <w:uiPriority w:val="1"/>
    <w:qFormat/>
    <w:rsid w:val="00D9569C"/>
    <w:pPr>
      <w:jc w:val="both"/>
    </w:pPr>
    <w:rPr>
      <w:rFonts w:ascii="Dreaming Outloud Script Pro" w:hAnsi="Dreaming Outloud Script Pro"/>
      <w:sz w:val="24"/>
      <w:szCs w:val="24"/>
      <w:lang w:val="en-US" w:eastAsia="en-US"/>
    </w:rPr>
  </w:style>
  <w:style w:type="character" w:styleId="Mentionnonrsolue">
    <w:name w:val="Unresolved Mention"/>
    <w:basedOn w:val="Policepardfaut"/>
    <w:uiPriority w:val="99"/>
    <w:semiHidden/>
    <w:unhideWhenUsed/>
    <w:rsid w:val="00EA469E"/>
    <w:rPr>
      <w:color w:val="605E5C"/>
      <w:shd w:val="clear" w:color="auto" w:fill="E1DFDD"/>
    </w:rPr>
  </w:style>
  <w:style w:type="paragraph" w:styleId="Paragraphedeliste">
    <w:name w:val="List Paragraph"/>
    <w:basedOn w:val="Normal"/>
    <w:uiPriority w:val="34"/>
    <w:qFormat/>
    <w:rsid w:val="00C8015F"/>
    <w:pPr>
      <w:ind w:left="720"/>
      <w:contextualSpacing/>
    </w:pPr>
  </w:style>
  <w:style w:type="paragraph" w:styleId="TM2">
    <w:name w:val="toc 2"/>
    <w:basedOn w:val="Normal"/>
    <w:next w:val="Normal"/>
    <w:autoRedefine/>
    <w:uiPriority w:val="39"/>
    <w:unhideWhenUsed/>
    <w:rsid w:val="00635DC6"/>
    <w:pPr>
      <w:spacing w:after="100"/>
      <w:ind w:left="240"/>
    </w:pPr>
  </w:style>
  <w:style w:type="table" w:styleId="Grilledutableau">
    <w:name w:val="Table Grid"/>
    <w:basedOn w:val="TableauNormal"/>
    <w:uiPriority w:val="59"/>
    <w:rsid w:val="00D27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74E55"/>
    <w:rPr>
      <w:rFonts w:asciiTheme="majorHAnsi" w:eastAsiaTheme="majorEastAsia" w:hAnsiTheme="majorHAnsi" w:cstheme="majorBidi"/>
      <w:color w:val="2F759E" w:themeColor="accent1" w:themeShade="BF"/>
      <w:sz w:val="32"/>
      <w:szCs w:val="32"/>
      <w:lang w:val="en-US" w:eastAsia="en-US"/>
    </w:rPr>
  </w:style>
  <w:style w:type="paragraph" w:styleId="TM1">
    <w:name w:val="toc 1"/>
    <w:basedOn w:val="Normal"/>
    <w:next w:val="Normal"/>
    <w:autoRedefine/>
    <w:uiPriority w:val="39"/>
    <w:unhideWhenUsed/>
    <w:rsid w:val="00442AFD"/>
    <w:pPr>
      <w:tabs>
        <w:tab w:val="right" w:leader="dot" w:pos="9628"/>
      </w:tabs>
      <w:spacing w:after="100"/>
    </w:pPr>
    <w:rPr>
      <w:rFonts w:ascii="Dreaming Outloud Script Pro" w:hAnsi="Dreaming Outloud Script Pro" w:cs="Dreaming Outloud Script Pro"/>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pdfwifi.com/"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customXml" Target="ink/ink1.xml"/><Relationship Id="rId14" Type="http://schemas.openxmlformats.org/officeDocument/2006/relationships/image" Target="media/image7.png"/><Relationship Id="rId22" Type="http://schemas.openxmlformats.org/officeDocument/2006/relationships/hyperlink" Target="https://pdfwifi.com/"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9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s>
</file>

<file path=word/_rels/footer1.xml.rels><?xml version="1.0" encoding="UTF-8" standalone="yes"?>
<Relationships xmlns="http://schemas.openxmlformats.org/package/2006/relationships"><Relationship Id="rId3" Type="http://schemas.openxmlformats.org/officeDocument/2006/relationships/image" Target="media/image400.png"/><Relationship Id="rId2" Type="http://schemas.openxmlformats.org/officeDocument/2006/relationships/image" Target="media/image56.png"/><Relationship Id="rId1" Type="http://schemas.openxmlformats.org/officeDocument/2006/relationships/image" Target="media/image55.png"/><Relationship Id="rId4" Type="http://schemas.openxmlformats.org/officeDocument/2006/relationships/image" Target="media/image500.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20Lheureux\OneDrive\Documents\Mod&#232;les%20Office\Doc_type_CRETH_et_SATIH.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8:39:27.548"/>
    </inkml:context>
    <inkml:brush xml:id="br0">
      <inkml:brushProperty name="width" value="0.05" units="cm"/>
      <inkml:brushProperty name="height" value="0.05" units="cm"/>
    </inkml:brush>
  </inkml:definitions>
  <inkml:trace contextRef="#ctx0" brushRef="#br0">100 83 24575,'771'0'0,"-757"-1"0,1-1 0,-1 0 0,0-1 0,26-9 0,-25 7 0,0 1 0,0 1 0,0 0 0,20-2 0,99 7 0,59-3 0,-136-8 0,-39 5 0,-1 1 0,26 0 0,381 4 0,-419-1 0,-1 0 0,1 0 0,0 1 0,0 0 0,0 0 0,0 0 0,-1 1 0,1 0 0,-1 0 0,1 0 0,-1 0 0,0 0 0,1 1 0,-1 0 0,4 4 0,-6-5 0,-1 0 0,1 0 0,0 0 0,0 0 0,-1 1 0,1-1 0,-1 0 0,0 1 0,0 0 0,0-1 0,0 1 0,0 0 0,-1-1 0,1 1 0,-1 0 0,1 0 0,-1-1 0,0 1 0,0 0 0,-1 0 0,1 0 0,0-1 0,-1 1 0,0 0 0,1 0 0,-1-1 0,-3 6 0,3-6 0,-1 0 0,1 0 0,-1 1 0,0-1 0,0 0 0,0 0 0,0-1 0,0 1 0,-1 0 0,1-1 0,0 1 0,-1-1 0,1 0 0,-1 0 0,1 0 0,-1 0 0,0 0 0,1 0 0,-1-1 0,0 0 0,-4 1 0,-9 0 0,0 0 0,-25-3 0,21 1 0,-839-3 0,465 6 0,9-2 0,370-1 0,0-1 0,1 0 0,-1-1 0,0-1 0,-13-5 0,-42-10 0,64 18 0,1 0 0,0 0 0,0 0 0,0-1 0,0 0 0,0 0 0,0 0 0,0-1 0,1 0 0,-9-6 0,11 8 0,1-1 0,-1 0 0,1 0 0,-1 1 0,1-1 0,0 0 0,0 0 0,0 0 0,0 0 0,0 0 0,0-1 0,0 1 0,1 0 0,-1 0 0,1 0 0,-1-1 0,1 1 0,0 0 0,0-1 0,0 1 0,1 0 0,-1 0 0,0-1 0,1 1 0,-1 0 0,1 0 0,1-4 0,0 4 0,-1 0 0,0 0 0,0 0 0,1 0 0,0 0 0,-1 1 0,1-1 0,0 1 0,-1-1 0,1 1 0,0-1 0,0 1 0,0 0 0,0 0 0,1 0 0,-1 0 0,0 0 0,0 1 0,1-1 0,-1 1 0,0-1 0,5 1 0,7-1 0,1 1 0,22 1 0,-18 1 0,719 2 0,-397-6 0,448 2 0,-786-1 0,0 2 0,0-1 0,0 0 0,0 1 0,0-1 0,0 1 0,-1 0 0,1 0 0,0 0 0,-1 0 0,1 0 0,0 1 0,-1-1 0,1 1 0,-1 0 0,4 3 0,-5-3 0,0-1 0,0 1 0,0-1 0,0 0 0,-1 1 0,1-1 0,0 1 0,-1 0 0,1-1 0,-1 1 0,0 0 0,1-1 0,-1 1 0,0 0 0,0-1 0,0 1 0,0 0 0,0-1 0,-1 1 0,1 0 0,0-1 0,-1 1 0,1-1 0,-1 1 0,0 0 0,1-1 0,-1 1 0,0-1 0,0 0 0,-2 3 0,1-1 0,0-1 0,0 0 0,0 0 0,0 0 0,0 0 0,-1-1 0,1 1 0,-1 0 0,1-1 0,-1 0 0,1 0 0,-1 1 0,0-2 0,-5 3 0,-45 2 0,8-1 0,3 3 0,-1-3 0,0-1 0,-74-5 0,27 0 0,22 1 0,-75 3 0,91 7 0,38-6 0,0 0 0,-22 1 0,5-3 0,-207-3 0,237 3 0,0-1 0,0 0 0,0 0 0,0 0 0,0 0 0,0 0 0,1 0 0,-1-1 0,0 1 0,0 0 0,0 0 0,0-1 0,0 1 0,1 0 0,-1-1 0,0 1 0,0-1 0,1 1 0,-1-1 0,0 1 0,0-1 0,1 1 0,-1-1 0,1 0 0,-1 1 0,1-1 0,-1 0 0,1 0 0,-1 0 0,1 1 0,-1-1 0,1-1 0,0 1 0,1 0 0,-1-1 0,1 1 0,-1 0 0,1 0 0,0 0 0,0 0 0,0 0 0,-1 0 0,1 0 0,0 0 0,0 0 0,0 0 0,0 1 0,0-1 0,0 0 0,1 1 0,-1-1 0,0 1 0,0-1 0,0 1 0,3-1 0,4-2 0,15-5 0,0-1 0,0-1 0,22-14 0,-34 17 0,1 0 0,1 1 0,-1 1 0,1 0 0,0 1 0,0 0 0,0 1 0,1 0 0,-1 1 0,1 1 0,0 0 0,19 1 0,34-1 0,-39 0 0,0 1 0,-1 1 0,35 5 0,-49-2 0,1 0 0,-1 1 0,-1 1 0,23 12 0,-23-11 0,1 0 0,0-1 0,0-1 0,22 7 0,-3-5 0,-1-2 0,1-1 0,46 0 0,-60-5 0,-1-1 0,1 0 0,-1-1 0,23-7 0,-107 7 0,-44 2 0,-92 3 0,146 8 0,40-7 0,-1 0 0,-24 1 0,23-3 0,1 1 0,0 0 0,-1 2 0,1 0 0,-27 11 0,39-13 0,-15 2-9,1 0-1,-1-2 0,1 0 1,-1-1-1,-41-4 0,6 1-1297,38 2-5519</inkml:trace>
</inkml:ink>
</file>

<file path=word/theme/_rels/theme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C54AD-7392-5148-9376-375308E41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C:\Users\Charlotte Lheureux\OneDrive\Documents\Modèles Office\Doc_type_CRETH_et_SATIH.dotx</Template>
  <TotalTime>1</TotalTime>
  <Pages>21</Pages>
  <Words>1674</Words>
  <Characters>9211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PATH</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Creth</dc:creator>
  <cp:lastModifiedBy>Utilisateur Microsoft Office</cp:lastModifiedBy>
  <cp:revision>2</cp:revision>
  <cp:lastPrinted>2023-06-28T08:50:00Z</cp:lastPrinted>
  <dcterms:created xsi:type="dcterms:W3CDTF">2023-06-28T08:51:00Z</dcterms:created>
  <dcterms:modified xsi:type="dcterms:W3CDTF">2023-06-28T08:51:00Z</dcterms:modified>
</cp:coreProperties>
</file>